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3"/>
        <w:gridCol w:w="992"/>
        <w:gridCol w:w="1844"/>
        <w:gridCol w:w="1701"/>
        <w:gridCol w:w="7"/>
        <w:gridCol w:w="914"/>
        <w:gridCol w:w="643"/>
        <w:gridCol w:w="279"/>
        <w:gridCol w:w="921"/>
        <w:gridCol w:w="922"/>
        <w:gridCol w:w="765"/>
        <w:gridCol w:w="765"/>
      </w:tblGrid>
      <w:tr w:rsidR="00130342" w14:paraId="0895209B" w14:textId="77777777" w:rsidTr="009B516E">
        <w:tc>
          <w:tcPr>
            <w:tcW w:w="10456" w:type="dxa"/>
            <w:gridSpan w:val="12"/>
            <w:tcBorders>
              <w:top w:val="nil"/>
              <w:left w:val="nil"/>
              <w:right w:val="nil"/>
            </w:tcBorders>
          </w:tcPr>
          <w:p w14:paraId="359AA412" w14:textId="3BB0BFCA" w:rsidR="00130342" w:rsidRPr="00A63873" w:rsidRDefault="00130342" w:rsidP="00130342">
            <w:pPr>
              <w:tabs>
                <w:tab w:val="left" w:pos="5670"/>
              </w:tabs>
              <w:jc w:val="center"/>
              <w:rPr>
                <w:b/>
                <w:bCs/>
                <w:sz w:val="40"/>
                <w:szCs w:val="40"/>
              </w:rPr>
            </w:pPr>
            <w:r w:rsidRPr="00A63873">
              <w:rPr>
                <w:b/>
                <w:bCs/>
                <w:sz w:val="40"/>
                <w:szCs w:val="40"/>
              </w:rPr>
              <w:t>Formulaire de demande d’abattage / d’élagage</w:t>
            </w:r>
          </w:p>
        </w:tc>
      </w:tr>
      <w:tr w:rsidR="00A63873" w14:paraId="70F5AAD2" w14:textId="77777777" w:rsidTr="00BE31C5">
        <w:tc>
          <w:tcPr>
            <w:tcW w:w="1695" w:type="dxa"/>
            <w:gridSpan w:val="2"/>
            <w:tcBorders>
              <w:bottom w:val="single" w:sz="4" w:space="0" w:color="auto"/>
            </w:tcBorders>
          </w:tcPr>
          <w:p w14:paraId="5C109A85" w14:textId="2641056E" w:rsidR="00A63873" w:rsidRDefault="00A63873" w:rsidP="000B1FCA">
            <w:pPr>
              <w:tabs>
                <w:tab w:val="left" w:pos="5670"/>
              </w:tabs>
            </w:pPr>
            <w:r>
              <w:t>Bases légales :</w:t>
            </w:r>
          </w:p>
        </w:tc>
        <w:tc>
          <w:tcPr>
            <w:tcW w:w="8761" w:type="dxa"/>
            <w:gridSpan w:val="10"/>
            <w:tcBorders>
              <w:bottom w:val="single" w:sz="4" w:space="0" w:color="auto"/>
            </w:tcBorders>
          </w:tcPr>
          <w:p w14:paraId="2DD8CB22" w14:textId="0C8B547C" w:rsidR="00A63873" w:rsidRDefault="00A63873" w:rsidP="000B1FCA">
            <w:pPr>
              <w:tabs>
                <w:tab w:val="left" w:pos="5670"/>
              </w:tabs>
            </w:pPr>
            <w:r>
              <w:t>Art. 14, 15 et 16 de la Loi sur la protection du patrimoine naturel et paysager (LPrPNP)</w:t>
            </w:r>
          </w:p>
        </w:tc>
      </w:tr>
      <w:tr w:rsidR="005E7582" w14:paraId="3355FF95" w14:textId="77777777" w:rsidTr="00BE31C5">
        <w:tc>
          <w:tcPr>
            <w:tcW w:w="10456" w:type="dxa"/>
            <w:gridSpan w:val="12"/>
            <w:tcBorders>
              <w:left w:val="nil"/>
              <w:right w:val="nil"/>
            </w:tcBorders>
          </w:tcPr>
          <w:p w14:paraId="3D77ADDE" w14:textId="77777777" w:rsidR="005E7582" w:rsidRDefault="005E7582" w:rsidP="000B1FCA">
            <w:pPr>
              <w:tabs>
                <w:tab w:val="left" w:pos="5670"/>
              </w:tabs>
            </w:pPr>
          </w:p>
        </w:tc>
      </w:tr>
      <w:tr w:rsidR="005E7582" w14:paraId="3492D434" w14:textId="77777777" w:rsidTr="00905DB9">
        <w:tc>
          <w:tcPr>
            <w:tcW w:w="1695" w:type="dxa"/>
            <w:gridSpan w:val="2"/>
          </w:tcPr>
          <w:p w14:paraId="053ABA1E" w14:textId="274770FA" w:rsidR="005E7582" w:rsidRDefault="005E7582" w:rsidP="000B1FCA">
            <w:pPr>
              <w:tabs>
                <w:tab w:val="left" w:pos="5670"/>
              </w:tabs>
            </w:pPr>
            <w:permStart w:id="1035563887" w:edGrp="everyone" w:colFirst="1" w:colLast="1"/>
            <w:r>
              <w:t>Propriétaire :</w:t>
            </w:r>
          </w:p>
        </w:tc>
        <w:tc>
          <w:tcPr>
            <w:tcW w:w="8761" w:type="dxa"/>
            <w:gridSpan w:val="10"/>
          </w:tcPr>
          <w:p w14:paraId="057A015C" w14:textId="77777777" w:rsidR="005E7582" w:rsidRDefault="005E7582" w:rsidP="000B1FCA">
            <w:pPr>
              <w:tabs>
                <w:tab w:val="left" w:pos="5670"/>
              </w:tabs>
            </w:pPr>
          </w:p>
        </w:tc>
      </w:tr>
      <w:permEnd w:id="1035563887"/>
      <w:tr w:rsidR="005E7582" w14:paraId="0E07E859" w14:textId="77777777" w:rsidTr="00031CFE">
        <w:tc>
          <w:tcPr>
            <w:tcW w:w="10456" w:type="dxa"/>
            <w:gridSpan w:val="12"/>
          </w:tcPr>
          <w:p w14:paraId="0233887E" w14:textId="77777777" w:rsidR="005E7582" w:rsidRDefault="005E7582" w:rsidP="000B1FCA">
            <w:pPr>
              <w:tabs>
                <w:tab w:val="left" w:pos="5670"/>
              </w:tabs>
            </w:pPr>
          </w:p>
        </w:tc>
      </w:tr>
      <w:tr w:rsidR="005E7582" w14:paraId="75DB85AD" w14:textId="77777777" w:rsidTr="003116AF">
        <w:tc>
          <w:tcPr>
            <w:tcW w:w="1695" w:type="dxa"/>
            <w:gridSpan w:val="2"/>
          </w:tcPr>
          <w:p w14:paraId="60695601" w14:textId="50FA3426" w:rsidR="005E7582" w:rsidRDefault="005E7582" w:rsidP="000B1FCA">
            <w:pPr>
              <w:tabs>
                <w:tab w:val="left" w:pos="5670"/>
              </w:tabs>
            </w:pPr>
            <w:permStart w:id="108613500" w:edGrp="everyone" w:colFirst="1" w:colLast="1"/>
            <w:permStart w:id="1152610219" w:edGrp="everyone" w:colFirst="3" w:colLast="3"/>
            <w:r>
              <w:t>Nom :</w:t>
            </w:r>
          </w:p>
        </w:tc>
        <w:tc>
          <w:tcPr>
            <w:tcW w:w="3552" w:type="dxa"/>
            <w:gridSpan w:val="3"/>
          </w:tcPr>
          <w:p w14:paraId="18E5146F" w14:textId="77777777" w:rsidR="005E7582" w:rsidRDefault="005E7582" w:rsidP="000B1FCA">
            <w:pPr>
              <w:tabs>
                <w:tab w:val="left" w:pos="5670"/>
              </w:tabs>
            </w:pPr>
          </w:p>
        </w:tc>
        <w:tc>
          <w:tcPr>
            <w:tcW w:w="1557" w:type="dxa"/>
            <w:gridSpan w:val="2"/>
          </w:tcPr>
          <w:p w14:paraId="274DAC9C" w14:textId="4A6F8C23" w:rsidR="005E7582" w:rsidRDefault="005E7582" w:rsidP="000B1FCA">
            <w:pPr>
              <w:tabs>
                <w:tab w:val="left" w:pos="5670"/>
              </w:tabs>
            </w:pPr>
            <w:r>
              <w:t>Prénom :</w:t>
            </w:r>
          </w:p>
        </w:tc>
        <w:tc>
          <w:tcPr>
            <w:tcW w:w="3652" w:type="dxa"/>
            <w:gridSpan w:val="5"/>
          </w:tcPr>
          <w:p w14:paraId="5E04B689" w14:textId="77777777" w:rsidR="005E7582" w:rsidRDefault="005E7582" w:rsidP="000B1FCA">
            <w:pPr>
              <w:tabs>
                <w:tab w:val="left" w:pos="5670"/>
              </w:tabs>
            </w:pPr>
          </w:p>
        </w:tc>
      </w:tr>
      <w:tr w:rsidR="005E7582" w14:paraId="2BEC8E43" w14:textId="77777777" w:rsidTr="003116AF">
        <w:tc>
          <w:tcPr>
            <w:tcW w:w="1695" w:type="dxa"/>
            <w:gridSpan w:val="2"/>
          </w:tcPr>
          <w:p w14:paraId="01A42ADF" w14:textId="2C6739CC" w:rsidR="005E7582" w:rsidRDefault="005E7582" w:rsidP="000B1FCA">
            <w:pPr>
              <w:tabs>
                <w:tab w:val="left" w:pos="5670"/>
              </w:tabs>
            </w:pPr>
            <w:permStart w:id="775630951" w:edGrp="everyone" w:colFirst="3" w:colLast="3"/>
            <w:permStart w:id="587674864" w:edGrp="everyone" w:colFirst="1" w:colLast="1"/>
            <w:permEnd w:id="108613500"/>
            <w:permEnd w:id="1152610219"/>
            <w:r>
              <w:t>Adresse :</w:t>
            </w:r>
          </w:p>
        </w:tc>
        <w:tc>
          <w:tcPr>
            <w:tcW w:w="3552" w:type="dxa"/>
            <w:gridSpan w:val="3"/>
          </w:tcPr>
          <w:p w14:paraId="1189DB57" w14:textId="77777777" w:rsidR="005E7582" w:rsidRDefault="005E7582" w:rsidP="000B1FCA">
            <w:pPr>
              <w:tabs>
                <w:tab w:val="left" w:pos="5670"/>
              </w:tabs>
            </w:pPr>
          </w:p>
        </w:tc>
        <w:tc>
          <w:tcPr>
            <w:tcW w:w="1557" w:type="dxa"/>
            <w:gridSpan w:val="2"/>
          </w:tcPr>
          <w:p w14:paraId="70B06032" w14:textId="18E5C205" w:rsidR="005E7582" w:rsidRDefault="005E7582" w:rsidP="000B1FCA">
            <w:pPr>
              <w:tabs>
                <w:tab w:val="left" w:pos="5670"/>
              </w:tabs>
            </w:pPr>
            <w:r>
              <w:t>Code Postal :</w:t>
            </w:r>
          </w:p>
        </w:tc>
        <w:tc>
          <w:tcPr>
            <w:tcW w:w="3652" w:type="dxa"/>
            <w:gridSpan w:val="5"/>
          </w:tcPr>
          <w:p w14:paraId="4DF0DA1E" w14:textId="77777777" w:rsidR="005E7582" w:rsidRDefault="005E7582" w:rsidP="000B1FCA">
            <w:pPr>
              <w:tabs>
                <w:tab w:val="left" w:pos="5670"/>
              </w:tabs>
            </w:pPr>
          </w:p>
        </w:tc>
      </w:tr>
      <w:tr w:rsidR="005E7582" w14:paraId="3AA0ADDC" w14:textId="77777777" w:rsidTr="003116AF">
        <w:tc>
          <w:tcPr>
            <w:tcW w:w="1695" w:type="dxa"/>
            <w:gridSpan w:val="2"/>
          </w:tcPr>
          <w:p w14:paraId="2D1A6041" w14:textId="7F03528A" w:rsidR="005E7582" w:rsidRDefault="005E7582" w:rsidP="000B1FCA">
            <w:pPr>
              <w:tabs>
                <w:tab w:val="left" w:pos="5670"/>
              </w:tabs>
            </w:pPr>
            <w:permStart w:id="1083198406" w:edGrp="everyone" w:colFirst="3" w:colLast="3"/>
            <w:permStart w:id="459409355" w:edGrp="everyone" w:colFirst="1" w:colLast="1"/>
            <w:permEnd w:id="775630951"/>
            <w:permEnd w:id="587674864"/>
            <w:r>
              <w:t>Téléphone :</w:t>
            </w:r>
          </w:p>
        </w:tc>
        <w:tc>
          <w:tcPr>
            <w:tcW w:w="3552" w:type="dxa"/>
            <w:gridSpan w:val="3"/>
          </w:tcPr>
          <w:p w14:paraId="4DEB2857" w14:textId="77777777" w:rsidR="005E7582" w:rsidRDefault="005E7582" w:rsidP="000B1FCA">
            <w:pPr>
              <w:tabs>
                <w:tab w:val="left" w:pos="5670"/>
              </w:tabs>
            </w:pPr>
          </w:p>
        </w:tc>
        <w:tc>
          <w:tcPr>
            <w:tcW w:w="1557" w:type="dxa"/>
            <w:gridSpan w:val="2"/>
          </w:tcPr>
          <w:p w14:paraId="51777A94" w14:textId="489DAB10" w:rsidR="005E7582" w:rsidRDefault="005E7582" w:rsidP="000B1FCA">
            <w:pPr>
              <w:tabs>
                <w:tab w:val="left" w:pos="5670"/>
              </w:tabs>
            </w:pPr>
            <w:r>
              <w:t>Adresse mail:</w:t>
            </w:r>
          </w:p>
        </w:tc>
        <w:tc>
          <w:tcPr>
            <w:tcW w:w="3652" w:type="dxa"/>
            <w:gridSpan w:val="5"/>
          </w:tcPr>
          <w:p w14:paraId="5E88A14B" w14:textId="77777777" w:rsidR="005E7582" w:rsidRDefault="005E7582" w:rsidP="000B1FCA">
            <w:pPr>
              <w:tabs>
                <w:tab w:val="left" w:pos="5670"/>
              </w:tabs>
            </w:pPr>
          </w:p>
        </w:tc>
      </w:tr>
      <w:tr w:rsidR="005E7582" w14:paraId="12EE30BC" w14:textId="77777777" w:rsidTr="00BE31C5">
        <w:tc>
          <w:tcPr>
            <w:tcW w:w="1695" w:type="dxa"/>
            <w:gridSpan w:val="2"/>
            <w:tcBorders>
              <w:bottom w:val="single" w:sz="4" w:space="0" w:color="auto"/>
            </w:tcBorders>
          </w:tcPr>
          <w:p w14:paraId="3600BA57" w14:textId="0A782741" w:rsidR="005E7582" w:rsidRDefault="005E7582" w:rsidP="000B1FCA">
            <w:pPr>
              <w:tabs>
                <w:tab w:val="left" w:pos="5670"/>
              </w:tabs>
            </w:pPr>
            <w:permStart w:id="725446527" w:edGrp="everyone" w:colFirst="1" w:colLast="1"/>
            <w:permEnd w:id="1083198406"/>
            <w:permEnd w:id="459409355"/>
            <w:r>
              <w:t>Parcelle(s) No :</w:t>
            </w:r>
          </w:p>
        </w:tc>
        <w:tc>
          <w:tcPr>
            <w:tcW w:w="8761" w:type="dxa"/>
            <w:gridSpan w:val="10"/>
            <w:tcBorders>
              <w:bottom w:val="single" w:sz="4" w:space="0" w:color="auto"/>
            </w:tcBorders>
          </w:tcPr>
          <w:p w14:paraId="7ACC83EE" w14:textId="77777777" w:rsidR="005E7582" w:rsidRDefault="005E7582" w:rsidP="000B1FCA">
            <w:pPr>
              <w:tabs>
                <w:tab w:val="left" w:pos="5670"/>
              </w:tabs>
            </w:pPr>
          </w:p>
        </w:tc>
      </w:tr>
      <w:permEnd w:id="725446527"/>
      <w:tr w:rsidR="007F54BD" w14:paraId="3F6ED69D" w14:textId="77777777" w:rsidTr="00BE31C5">
        <w:tc>
          <w:tcPr>
            <w:tcW w:w="10456" w:type="dxa"/>
            <w:gridSpan w:val="12"/>
            <w:tcBorders>
              <w:left w:val="nil"/>
              <w:right w:val="nil"/>
            </w:tcBorders>
          </w:tcPr>
          <w:p w14:paraId="2FC54EDA" w14:textId="77777777" w:rsidR="007F54BD" w:rsidRDefault="007F54BD" w:rsidP="000B1FCA">
            <w:pPr>
              <w:tabs>
                <w:tab w:val="left" w:pos="5670"/>
              </w:tabs>
            </w:pPr>
          </w:p>
        </w:tc>
      </w:tr>
      <w:tr w:rsidR="007F54BD" w14:paraId="487B2A73" w14:textId="77777777" w:rsidTr="00802CAC">
        <w:tc>
          <w:tcPr>
            <w:tcW w:w="10456" w:type="dxa"/>
            <w:gridSpan w:val="12"/>
          </w:tcPr>
          <w:p w14:paraId="59DE8402" w14:textId="0D892451" w:rsidR="007F54BD" w:rsidRDefault="007F54BD" w:rsidP="000B1FCA">
            <w:pPr>
              <w:tabs>
                <w:tab w:val="left" w:pos="5670"/>
              </w:tabs>
            </w:pPr>
            <w:r>
              <w:t>Personne de contact : (si différente)</w:t>
            </w:r>
          </w:p>
        </w:tc>
      </w:tr>
      <w:tr w:rsidR="007F54BD" w14:paraId="7803348C" w14:textId="77777777" w:rsidTr="007F704C">
        <w:tc>
          <w:tcPr>
            <w:tcW w:w="10456" w:type="dxa"/>
            <w:gridSpan w:val="12"/>
          </w:tcPr>
          <w:p w14:paraId="111F4769" w14:textId="77777777" w:rsidR="007F54BD" w:rsidRDefault="007F54BD" w:rsidP="000B1FCA">
            <w:pPr>
              <w:tabs>
                <w:tab w:val="left" w:pos="5670"/>
              </w:tabs>
            </w:pPr>
          </w:p>
        </w:tc>
      </w:tr>
      <w:tr w:rsidR="007F54BD" w14:paraId="044B03BB" w14:textId="77777777" w:rsidTr="003116AF">
        <w:tc>
          <w:tcPr>
            <w:tcW w:w="1695" w:type="dxa"/>
            <w:gridSpan w:val="2"/>
          </w:tcPr>
          <w:p w14:paraId="646196CF" w14:textId="0D17F881" w:rsidR="007F54BD" w:rsidRDefault="007F54BD" w:rsidP="000B1FCA">
            <w:pPr>
              <w:tabs>
                <w:tab w:val="left" w:pos="5670"/>
              </w:tabs>
            </w:pPr>
            <w:permStart w:id="1022054293" w:edGrp="everyone" w:colFirst="3" w:colLast="3"/>
            <w:permStart w:id="1768121690" w:edGrp="everyone" w:colFirst="1" w:colLast="1"/>
            <w:r>
              <w:t>Nom :</w:t>
            </w:r>
          </w:p>
        </w:tc>
        <w:tc>
          <w:tcPr>
            <w:tcW w:w="3552" w:type="dxa"/>
            <w:gridSpan w:val="3"/>
          </w:tcPr>
          <w:p w14:paraId="56451E86" w14:textId="77777777" w:rsidR="007F54BD" w:rsidRDefault="007F54BD" w:rsidP="000B1FCA">
            <w:pPr>
              <w:tabs>
                <w:tab w:val="left" w:pos="5670"/>
              </w:tabs>
            </w:pPr>
          </w:p>
        </w:tc>
        <w:tc>
          <w:tcPr>
            <w:tcW w:w="1557" w:type="dxa"/>
            <w:gridSpan w:val="2"/>
          </w:tcPr>
          <w:p w14:paraId="34B0D80B" w14:textId="3E7AD870" w:rsidR="007F54BD" w:rsidRDefault="007F54BD" w:rsidP="000B1FCA">
            <w:pPr>
              <w:tabs>
                <w:tab w:val="left" w:pos="5670"/>
              </w:tabs>
            </w:pPr>
            <w:r>
              <w:t>Prénom :</w:t>
            </w:r>
          </w:p>
        </w:tc>
        <w:tc>
          <w:tcPr>
            <w:tcW w:w="3652" w:type="dxa"/>
            <w:gridSpan w:val="5"/>
          </w:tcPr>
          <w:p w14:paraId="28BA0B2A" w14:textId="77777777" w:rsidR="007F54BD" w:rsidRDefault="007F54BD" w:rsidP="000B1FCA">
            <w:pPr>
              <w:tabs>
                <w:tab w:val="left" w:pos="5670"/>
              </w:tabs>
            </w:pPr>
          </w:p>
        </w:tc>
      </w:tr>
      <w:tr w:rsidR="007F54BD" w14:paraId="709A3C8E" w14:textId="77777777" w:rsidTr="003116AF">
        <w:tc>
          <w:tcPr>
            <w:tcW w:w="1695" w:type="dxa"/>
            <w:gridSpan w:val="2"/>
          </w:tcPr>
          <w:p w14:paraId="3E147A07" w14:textId="2C6B9500" w:rsidR="007F54BD" w:rsidRDefault="007F54BD" w:rsidP="000B1FCA">
            <w:pPr>
              <w:tabs>
                <w:tab w:val="left" w:pos="5670"/>
              </w:tabs>
            </w:pPr>
            <w:permStart w:id="1387346696" w:edGrp="everyone" w:colFirst="3" w:colLast="3"/>
            <w:permStart w:id="1090536246" w:edGrp="everyone" w:colFirst="1" w:colLast="1"/>
            <w:permEnd w:id="1022054293"/>
            <w:permEnd w:id="1768121690"/>
            <w:r>
              <w:t>Adresse :</w:t>
            </w:r>
          </w:p>
        </w:tc>
        <w:tc>
          <w:tcPr>
            <w:tcW w:w="3552" w:type="dxa"/>
            <w:gridSpan w:val="3"/>
          </w:tcPr>
          <w:p w14:paraId="637E0C5E" w14:textId="77777777" w:rsidR="007F54BD" w:rsidRDefault="007F54BD" w:rsidP="000B1FCA">
            <w:pPr>
              <w:tabs>
                <w:tab w:val="left" w:pos="5670"/>
              </w:tabs>
            </w:pPr>
          </w:p>
        </w:tc>
        <w:tc>
          <w:tcPr>
            <w:tcW w:w="1557" w:type="dxa"/>
            <w:gridSpan w:val="2"/>
          </w:tcPr>
          <w:p w14:paraId="75AD6E74" w14:textId="3B110E4D" w:rsidR="007F54BD" w:rsidRDefault="007F54BD" w:rsidP="000B1FCA">
            <w:pPr>
              <w:tabs>
                <w:tab w:val="left" w:pos="5670"/>
              </w:tabs>
            </w:pPr>
            <w:r>
              <w:t>Code Postal :</w:t>
            </w:r>
          </w:p>
        </w:tc>
        <w:tc>
          <w:tcPr>
            <w:tcW w:w="3652" w:type="dxa"/>
            <w:gridSpan w:val="5"/>
          </w:tcPr>
          <w:p w14:paraId="7548455F" w14:textId="77777777" w:rsidR="007F54BD" w:rsidRDefault="007F54BD" w:rsidP="000B1FCA">
            <w:pPr>
              <w:tabs>
                <w:tab w:val="left" w:pos="5670"/>
              </w:tabs>
            </w:pPr>
          </w:p>
        </w:tc>
      </w:tr>
      <w:tr w:rsidR="007F54BD" w14:paraId="259ACFC6" w14:textId="77777777" w:rsidTr="003116AF">
        <w:tc>
          <w:tcPr>
            <w:tcW w:w="1695" w:type="dxa"/>
            <w:gridSpan w:val="2"/>
            <w:tcBorders>
              <w:bottom w:val="single" w:sz="4" w:space="0" w:color="auto"/>
            </w:tcBorders>
          </w:tcPr>
          <w:p w14:paraId="1D18FCF3" w14:textId="334AC674" w:rsidR="007F54BD" w:rsidRDefault="007F54BD" w:rsidP="000B1FCA">
            <w:pPr>
              <w:tabs>
                <w:tab w:val="left" w:pos="5670"/>
              </w:tabs>
            </w:pPr>
            <w:permStart w:id="1259034995" w:edGrp="everyone" w:colFirst="3" w:colLast="3"/>
            <w:permStart w:id="1576077040" w:edGrp="everyone" w:colFirst="1" w:colLast="1"/>
            <w:permEnd w:id="1387346696"/>
            <w:permEnd w:id="1090536246"/>
            <w:r>
              <w:t>Téléphone :</w:t>
            </w:r>
          </w:p>
        </w:tc>
        <w:tc>
          <w:tcPr>
            <w:tcW w:w="3552" w:type="dxa"/>
            <w:gridSpan w:val="3"/>
            <w:tcBorders>
              <w:bottom w:val="single" w:sz="4" w:space="0" w:color="auto"/>
            </w:tcBorders>
          </w:tcPr>
          <w:p w14:paraId="3641DF27" w14:textId="77777777" w:rsidR="007F54BD" w:rsidRDefault="007F54BD" w:rsidP="000B1FCA">
            <w:pPr>
              <w:tabs>
                <w:tab w:val="left" w:pos="5670"/>
              </w:tabs>
            </w:pP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</w:tcPr>
          <w:p w14:paraId="181AB336" w14:textId="31B54E1E" w:rsidR="007F54BD" w:rsidRDefault="007F54BD" w:rsidP="000B1FCA">
            <w:pPr>
              <w:tabs>
                <w:tab w:val="left" w:pos="5670"/>
              </w:tabs>
            </w:pPr>
            <w:r>
              <w:t>Adresse mail:</w:t>
            </w:r>
          </w:p>
        </w:tc>
        <w:tc>
          <w:tcPr>
            <w:tcW w:w="3652" w:type="dxa"/>
            <w:gridSpan w:val="5"/>
            <w:tcBorders>
              <w:bottom w:val="single" w:sz="4" w:space="0" w:color="auto"/>
            </w:tcBorders>
          </w:tcPr>
          <w:p w14:paraId="3A533812" w14:textId="77777777" w:rsidR="007F54BD" w:rsidRDefault="007F54BD" w:rsidP="000B1FCA">
            <w:pPr>
              <w:tabs>
                <w:tab w:val="left" w:pos="5670"/>
              </w:tabs>
            </w:pPr>
          </w:p>
        </w:tc>
      </w:tr>
      <w:permEnd w:id="1259034995"/>
      <w:permEnd w:id="1576077040"/>
      <w:tr w:rsidR="007F54BD" w14:paraId="1EFB6EE8" w14:textId="77777777" w:rsidTr="00BE31C5">
        <w:tc>
          <w:tcPr>
            <w:tcW w:w="10456" w:type="dxa"/>
            <w:gridSpan w:val="12"/>
            <w:tcBorders>
              <w:left w:val="nil"/>
              <w:bottom w:val="nil"/>
              <w:right w:val="nil"/>
            </w:tcBorders>
          </w:tcPr>
          <w:p w14:paraId="4C2ABF58" w14:textId="77777777" w:rsidR="007F54BD" w:rsidRDefault="007F54BD" w:rsidP="000B1FCA">
            <w:pPr>
              <w:tabs>
                <w:tab w:val="left" w:pos="5670"/>
              </w:tabs>
            </w:pPr>
          </w:p>
        </w:tc>
      </w:tr>
      <w:tr w:rsidR="00827B4E" w14:paraId="0128A098" w14:textId="77777777" w:rsidTr="00BE31C5">
        <w:tc>
          <w:tcPr>
            <w:tcW w:w="10456" w:type="dxa"/>
            <w:gridSpan w:val="1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231371B" w14:textId="77777777" w:rsidR="00827B4E" w:rsidRDefault="00827B4E" w:rsidP="000B1FCA">
            <w:pPr>
              <w:tabs>
                <w:tab w:val="left" w:pos="5670"/>
              </w:tabs>
            </w:pPr>
            <w:r>
              <w:t>Objet(s) concerné(s)</w:t>
            </w:r>
          </w:p>
          <w:p w14:paraId="3943F4F4" w14:textId="06CBB3C9" w:rsidR="00895596" w:rsidRPr="001E21FA" w:rsidRDefault="00895596" w:rsidP="00895596">
            <w:pPr>
              <w:spacing w:before="18" w:line="230" w:lineRule="exact"/>
              <w:textAlignment w:val="baseline"/>
              <w:rPr>
                <w:rFonts w:ascii="Arial" w:eastAsia="Arial" w:hAnsi="Arial"/>
                <w:color w:val="FF0000"/>
                <w:sz w:val="20"/>
                <w:lang w:val="fr-FR"/>
              </w:rPr>
            </w:pPr>
            <w:r w:rsidRPr="001E21FA">
              <w:rPr>
                <w:rFonts w:ascii="Arial" w:eastAsia="Arial" w:hAnsi="Arial"/>
                <w:color w:val="FF0000"/>
                <w:sz w:val="20"/>
                <w:lang w:val="fr-FR"/>
              </w:rPr>
              <w:t>Joindre un plan de situation indiquant par numéro* l'emplacement du patrimoine arboré concerné ainsi que des photographies.</w:t>
            </w:r>
          </w:p>
          <w:p w14:paraId="2FBD02FE" w14:textId="6DAFE39E" w:rsidR="00895596" w:rsidRDefault="00895596" w:rsidP="000B1FCA">
            <w:pPr>
              <w:tabs>
                <w:tab w:val="left" w:pos="5670"/>
              </w:tabs>
            </w:pPr>
          </w:p>
        </w:tc>
      </w:tr>
      <w:tr w:rsidR="00895596" w14:paraId="5BBE8FCC" w14:textId="77777777" w:rsidTr="005B4F82">
        <w:tc>
          <w:tcPr>
            <w:tcW w:w="10456" w:type="dxa"/>
            <w:gridSpan w:val="1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A76375" w14:textId="77777777" w:rsidR="00895596" w:rsidRDefault="00895596" w:rsidP="000B1FCA">
            <w:pPr>
              <w:tabs>
                <w:tab w:val="left" w:pos="5670"/>
              </w:tabs>
            </w:pPr>
          </w:p>
          <w:p w14:paraId="1893CFAF" w14:textId="77777777" w:rsidR="00895596" w:rsidRDefault="00895596" w:rsidP="000B1FCA">
            <w:pPr>
              <w:tabs>
                <w:tab w:val="left" w:pos="5670"/>
              </w:tabs>
              <w:rPr>
                <w:rFonts w:ascii="Arial" w:eastAsia="Arial" w:hAnsi="Arial"/>
                <w:color w:val="000000"/>
                <w:sz w:val="20"/>
                <w:lang w:val="fr-FR"/>
              </w:rPr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Désignation exacte du patrimoine arboré faisant l'objet de la demande</w:t>
            </w:r>
          </w:p>
          <w:p w14:paraId="26B72977" w14:textId="4C9F4FD4" w:rsidR="00895596" w:rsidRDefault="00895596" w:rsidP="000B1FCA">
            <w:pPr>
              <w:tabs>
                <w:tab w:val="left" w:pos="5670"/>
              </w:tabs>
            </w:pPr>
          </w:p>
        </w:tc>
      </w:tr>
      <w:tr w:rsidR="006655D1" w14:paraId="78B72C45" w14:textId="77777777" w:rsidTr="003116AF">
        <w:tc>
          <w:tcPr>
            <w:tcW w:w="703" w:type="dxa"/>
            <w:vMerge w:val="restart"/>
            <w:tcBorders>
              <w:top w:val="single" w:sz="2" w:space="0" w:color="auto"/>
              <w:left w:val="single" w:sz="18" w:space="0" w:color="auto"/>
            </w:tcBorders>
          </w:tcPr>
          <w:p w14:paraId="598B4E54" w14:textId="77777777" w:rsidR="006655D1" w:rsidRDefault="006655D1" w:rsidP="00895596">
            <w:pPr>
              <w:tabs>
                <w:tab w:val="left" w:pos="5670"/>
              </w:tabs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*N° sur plan</w:t>
            </w:r>
          </w:p>
          <w:p w14:paraId="5048C442" w14:textId="77777777" w:rsidR="006655D1" w:rsidRDefault="006655D1" w:rsidP="00895596">
            <w:pPr>
              <w:tabs>
                <w:tab w:val="left" w:pos="5670"/>
              </w:tabs>
            </w:pPr>
          </w:p>
          <w:p w14:paraId="13BCA418" w14:textId="66D8BFA3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</w:tcBorders>
          </w:tcPr>
          <w:p w14:paraId="46EFEC7C" w14:textId="618F9E39" w:rsidR="006655D1" w:rsidRDefault="006655D1" w:rsidP="00895596">
            <w:pPr>
              <w:tabs>
                <w:tab w:val="left" w:pos="5670"/>
              </w:tabs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Nombre</w:t>
            </w:r>
          </w:p>
        </w:tc>
        <w:tc>
          <w:tcPr>
            <w:tcW w:w="1844" w:type="dxa"/>
            <w:vMerge w:val="restart"/>
            <w:tcBorders>
              <w:top w:val="single" w:sz="2" w:space="0" w:color="auto"/>
            </w:tcBorders>
          </w:tcPr>
          <w:p w14:paraId="7D501A9F" w14:textId="5DB5E19F" w:rsidR="006655D1" w:rsidRDefault="006655D1" w:rsidP="00895596">
            <w:pPr>
              <w:tabs>
                <w:tab w:val="left" w:pos="5670"/>
              </w:tabs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Essence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</w:tcBorders>
          </w:tcPr>
          <w:p w14:paraId="051A5434" w14:textId="259D86B3" w:rsidR="006655D1" w:rsidRDefault="006655D1" w:rsidP="00895596">
            <w:pPr>
              <w:tabs>
                <w:tab w:val="left" w:pos="5670"/>
              </w:tabs>
            </w:pPr>
            <w:r>
              <w:rPr>
                <w:rFonts w:ascii="Arial" w:eastAsia="Arial" w:hAnsi="Arial"/>
                <w:color w:val="000000"/>
                <w:spacing w:val="-1"/>
                <w:sz w:val="20"/>
                <w:lang w:val="fr-FR"/>
              </w:rPr>
              <w:t>Circonférence (cm) mesurée à 1 m du sol</w:t>
            </w:r>
          </w:p>
        </w:tc>
        <w:tc>
          <w:tcPr>
            <w:tcW w:w="3686" w:type="dxa"/>
            <w:gridSpan w:val="6"/>
            <w:tcBorders>
              <w:top w:val="single" w:sz="2" w:space="0" w:color="auto"/>
            </w:tcBorders>
          </w:tcPr>
          <w:p w14:paraId="1BAB4DE8" w14:textId="7D053695" w:rsidR="006655D1" w:rsidRDefault="006655D1" w:rsidP="00895596">
            <w:pPr>
              <w:tabs>
                <w:tab w:val="left" w:pos="5670"/>
              </w:tabs>
            </w:pPr>
            <w:r>
              <w:t>Etat sanitaire</w:t>
            </w:r>
          </w:p>
        </w:tc>
        <w:tc>
          <w:tcPr>
            <w:tcW w:w="1530" w:type="dxa"/>
            <w:gridSpan w:val="2"/>
            <w:tcBorders>
              <w:top w:val="single" w:sz="2" w:space="0" w:color="auto"/>
              <w:right w:val="single" w:sz="18" w:space="0" w:color="auto"/>
            </w:tcBorders>
          </w:tcPr>
          <w:p w14:paraId="1D8B0122" w14:textId="7E97DF61" w:rsidR="006655D1" w:rsidRDefault="006655D1" w:rsidP="00895596">
            <w:pPr>
              <w:tabs>
                <w:tab w:val="left" w:pos="5670"/>
              </w:tabs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Type d’impact</w:t>
            </w:r>
          </w:p>
        </w:tc>
      </w:tr>
      <w:tr w:rsidR="006655D1" w14:paraId="4ABA4C88" w14:textId="77777777" w:rsidTr="003116AF">
        <w:trPr>
          <w:cantSplit/>
          <w:trHeight w:val="1907"/>
        </w:trPr>
        <w:tc>
          <w:tcPr>
            <w:tcW w:w="703" w:type="dxa"/>
            <w:vMerge/>
            <w:tcBorders>
              <w:left w:val="single" w:sz="18" w:space="0" w:color="auto"/>
            </w:tcBorders>
          </w:tcPr>
          <w:p w14:paraId="2F3F1602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92" w:type="dxa"/>
            <w:vMerge/>
          </w:tcPr>
          <w:p w14:paraId="223C2923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844" w:type="dxa"/>
            <w:vMerge/>
          </w:tcPr>
          <w:p w14:paraId="7902F875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701" w:type="dxa"/>
            <w:vMerge/>
          </w:tcPr>
          <w:p w14:paraId="02028B0E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  <w:gridSpan w:val="2"/>
            <w:textDirection w:val="btLr"/>
          </w:tcPr>
          <w:p w14:paraId="664AE96F" w14:textId="51142772" w:rsidR="006655D1" w:rsidRDefault="006655D1" w:rsidP="009D1E10">
            <w:pPr>
              <w:tabs>
                <w:tab w:val="left" w:pos="5670"/>
              </w:tabs>
              <w:ind w:left="113" w:right="113"/>
            </w:pPr>
            <w:r>
              <w:t>Sain</w:t>
            </w:r>
          </w:p>
        </w:tc>
        <w:tc>
          <w:tcPr>
            <w:tcW w:w="922" w:type="dxa"/>
            <w:gridSpan w:val="2"/>
            <w:textDirection w:val="btLr"/>
          </w:tcPr>
          <w:p w14:paraId="62EA2372" w14:textId="08E29422" w:rsidR="006655D1" w:rsidRDefault="006655D1" w:rsidP="006655D1">
            <w:pPr>
              <w:tabs>
                <w:tab w:val="left" w:pos="5670"/>
              </w:tabs>
              <w:ind w:left="113" w:right="113"/>
            </w:pPr>
            <w:r>
              <w:t>Syndromes légers</w:t>
            </w:r>
          </w:p>
        </w:tc>
        <w:tc>
          <w:tcPr>
            <w:tcW w:w="921" w:type="dxa"/>
            <w:textDirection w:val="btLr"/>
          </w:tcPr>
          <w:p w14:paraId="5E231282" w14:textId="77777777" w:rsidR="006655D1" w:rsidRDefault="006655D1" w:rsidP="006655D1">
            <w:pPr>
              <w:tabs>
                <w:tab w:val="left" w:pos="5670"/>
              </w:tabs>
              <w:ind w:left="113" w:right="113"/>
            </w:pPr>
            <w:r>
              <w:t>Altéré mais non dangereux</w:t>
            </w:r>
          </w:p>
          <w:p w14:paraId="4B5EC5F3" w14:textId="22A511D5" w:rsidR="006655D1" w:rsidRDefault="006655D1" w:rsidP="006655D1">
            <w:pPr>
              <w:tabs>
                <w:tab w:val="left" w:pos="5670"/>
              </w:tabs>
              <w:ind w:left="113" w:right="113"/>
            </w:pPr>
          </w:p>
        </w:tc>
        <w:tc>
          <w:tcPr>
            <w:tcW w:w="922" w:type="dxa"/>
            <w:textDirection w:val="btLr"/>
          </w:tcPr>
          <w:p w14:paraId="4D1D9154" w14:textId="32A0BD7E" w:rsidR="006655D1" w:rsidRDefault="006655D1" w:rsidP="006655D1">
            <w:pPr>
              <w:tabs>
                <w:tab w:val="left" w:pos="5670"/>
              </w:tabs>
              <w:ind w:left="113" w:right="113"/>
            </w:pPr>
            <w:r>
              <w:t>Mort / dangereux</w:t>
            </w:r>
          </w:p>
        </w:tc>
        <w:tc>
          <w:tcPr>
            <w:tcW w:w="765" w:type="dxa"/>
            <w:textDirection w:val="btLr"/>
          </w:tcPr>
          <w:p w14:paraId="3302C2EA" w14:textId="726AAADF" w:rsidR="006655D1" w:rsidRDefault="006655D1" w:rsidP="006655D1">
            <w:pPr>
              <w:tabs>
                <w:tab w:val="left" w:pos="5670"/>
              </w:tabs>
              <w:ind w:left="113" w:right="113"/>
            </w:pPr>
            <w:r>
              <w:t>Abattage</w:t>
            </w:r>
          </w:p>
        </w:tc>
        <w:tc>
          <w:tcPr>
            <w:tcW w:w="765" w:type="dxa"/>
            <w:tcBorders>
              <w:right w:val="single" w:sz="18" w:space="0" w:color="auto"/>
            </w:tcBorders>
            <w:textDirection w:val="btLr"/>
          </w:tcPr>
          <w:p w14:paraId="025D2753" w14:textId="474DA722" w:rsidR="006655D1" w:rsidRDefault="006655D1" w:rsidP="006655D1">
            <w:pPr>
              <w:tabs>
                <w:tab w:val="left" w:pos="5670"/>
              </w:tabs>
              <w:ind w:left="113" w:right="113"/>
            </w:pPr>
            <w:r>
              <w:t>Elagage</w:t>
            </w:r>
          </w:p>
        </w:tc>
      </w:tr>
      <w:tr w:rsidR="006655D1" w14:paraId="74B45A52" w14:textId="77777777" w:rsidTr="003116AF">
        <w:tc>
          <w:tcPr>
            <w:tcW w:w="703" w:type="dxa"/>
            <w:tcBorders>
              <w:left w:val="single" w:sz="18" w:space="0" w:color="auto"/>
            </w:tcBorders>
          </w:tcPr>
          <w:p w14:paraId="6CEB5717" w14:textId="77777777" w:rsidR="006655D1" w:rsidRDefault="006655D1" w:rsidP="00895596">
            <w:pPr>
              <w:tabs>
                <w:tab w:val="left" w:pos="5670"/>
              </w:tabs>
            </w:pPr>
            <w:permStart w:id="1189503157" w:edGrp="everyone" w:colFirst="9" w:colLast="9"/>
            <w:permStart w:id="1700754005" w:edGrp="everyone" w:colFirst="8" w:colLast="8"/>
            <w:permStart w:id="2117693480" w:edGrp="everyone" w:colFirst="7" w:colLast="7"/>
            <w:permStart w:id="1268657903" w:edGrp="everyone" w:colFirst="6" w:colLast="6"/>
            <w:permStart w:id="717511603" w:edGrp="everyone" w:colFirst="5" w:colLast="5"/>
            <w:permStart w:id="1910580722" w:edGrp="everyone" w:colFirst="4" w:colLast="4"/>
            <w:permStart w:id="1525701860" w:edGrp="everyone" w:colFirst="3" w:colLast="3"/>
            <w:permStart w:id="1759932859" w:edGrp="everyone" w:colFirst="2" w:colLast="2"/>
            <w:permStart w:id="1456425387" w:edGrp="everyone" w:colFirst="1" w:colLast="1"/>
            <w:permStart w:id="345115812" w:edGrp="everyone" w:colFirst="0" w:colLast="0"/>
          </w:p>
          <w:p w14:paraId="565291B3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92" w:type="dxa"/>
          </w:tcPr>
          <w:p w14:paraId="38AC6ED9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844" w:type="dxa"/>
          </w:tcPr>
          <w:p w14:paraId="4A25471C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701" w:type="dxa"/>
          </w:tcPr>
          <w:p w14:paraId="1325D391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  <w:gridSpan w:val="2"/>
          </w:tcPr>
          <w:p w14:paraId="4F40E2F5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  <w:gridSpan w:val="2"/>
          </w:tcPr>
          <w:p w14:paraId="074FC299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</w:tcPr>
          <w:p w14:paraId="19E92926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</w:tcPr>
          <w:p w14:paraId="77DD8E41" w14:textId="22D48D63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</w:tcPr>
          <w:p w14:paraId="1E3E42B6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  <w:tcBorders>
              <w:right w:val="single" w:sz="18" w:space="0" w:color="auto"/>
            </w:tcBorders>
          </w:tcPr>
          <w:p w14:paraId="09A75D56" w14:textId="17511FD1" w:rsidR="006655D1" w:rsidRDefault="006655D1" w:rsidP="00895596">
            <w:pPr>
              <w:tabs>
                <w:tab w:val="left" w:pos="5670"/>
              </w:tabs>
            </w:pPr>
          </w:p>
        </w:tc>
      </w:tr>
      <w:tr w:rsidR="006655D1" w14:paraId="1F8E1B20" w14:textId="77777777" w:rsidTr="003116AF">
        <w:tc>
          <w:tcPr>
            <w:tcW w:w="703" w:type="dxa"/>
            <w:tcBorders>
              <w:left w:val="single" w:sz="18" w:space="0" w:color="auto"/>
            </w:tcBorders>
          </w:tcPr>
          <w:p w14:paraId="09AEAAE1" w14:textId="77777777" w:rsidR="006655D1" w:rsidRDefault="006655D1" w:rsidP="00895596">
            <w:pPr>
              <w:tabs>
                <w:tab w:val="left" w:pos="5670"/>
              </w:tabs>
            </w:pPr>
            <w:permStart w:id="1138980469" w:edGrp="everyone" w:colFirst="9" w:colLast="9"/>
            <w:permStart w:id="108613183" w:edGrp="everyone" w:colFirst="8" w:colLast="8"/>
            <w:permStart w:id="161050481" w:edGrp="everyone" w:colFirst="7" w:colLast="7"/>
            <w:permStart w:id="94065369" w:edGrp="everyone" w:colFirst="6" w:colLast="6"/>
            <w:permStart w:id="75786006" w:edGrp="everyone" w:colFirst="5" w:colLast="5"/>
            <w:permStart w:id="1368808315" w:edGrp="everyone" w:colFirst="4" w:colLast="4"/>
            <w:permStart w:id="911232306" w:edGrp="everyone" w:colFirst="3" w:colLast="3"/>
            <w:permStart w:id="430247266" w:edGrp="everyone" w:colFirst="2" w:colLast="2"/>
            <w:permStart w:id="1975400791" w:edGrp="everyone" w:colFirst="1" w:colLast="1"/>
            <w:permStart w:id="1511541286" w:edGrp="everyone" w:colFirst="0" w:colLast="0"/>
            <w:permEnd w:id="1189503157"/>
            <w:permEnd w:id="1700754005"/>
            <w:permEnd w:id="2117693480"/>
            <w:permEnd w:id="1268657903"/>
            <w:permEnd w:id="717511603"/>
            <w:permEnd w:id="1910580722"/>
            <w:permEnd w:id="1525701860"/>
            <w:permEnd w:id="1759932859"/>
            <w:permEnd w:id="1456425387"/>
            <w:permEnd w:id="345115812"/>
          </w:p>
          <w:p w14:paraId="4651C057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92" w:type="dxa"/>
          </w:tcPr>
          <w:p w14:paraId="494C96B5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844" w:type="dxa"/>
          </w:tcPr>
          <w:p w14:paraId="1A3E7413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701" w:type="dxa"/>
          </w:tcPr>
          <w:p w14:paraId="68F7B9F7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  <w:gridSpan w:val="2"/>
          </w:tcPr>
          <w:p w14:paraId="3AE2CB37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  <w:gridSpan w:val="2"/>
          </w:tcPr>
          <w:p w14:paraId="299AD33A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</w:tcPr>
          <w:p w14:paraId="33A60E2B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</w:tcPr>
          <w:p w14:paraId="3E19980A" w14:textId="4F7E49D2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</w:tcPr>
          <w:p w14:paraId="17825154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  <w:tcBorders>
              <w:right w:val="single" w:sz="18" w:space="0" w:color="auto"/>
            </w:tcBorders>
          </w:tcPr>
          <w:p w14:paraId="76EA8F73" w14:textId="623E9FB8" w:rsidR="006655D1" w:rsidRDefault="006655D1" w:rsidP="00895596">
            <w:pPr>
              <w:tabs>
                <w:tab w:val="left" w:pos="5670"/>
              </w:tabs>
            </w:pPr>
          </w:p>
        </w:tc>
      </w:tr>
      <w:tr w:rsidR="006655D1" w14:paraId="0BE5EEB5" w14:textId="77777777" w:rsidTr="003116AF">
        <w:tc>
          <w:tcPr>
            <w:tcW w:w="703" w:type="dxa"/>
            <w:tcBorders>
              <w:left w:val="single" w:sz="18" w:space="0" w:color="auto"/>
            </w:tcBorders>
          </w:tcPr>
          <w:p w14:paraId="419C129C" w14:textId="77777777" w:rsidR="006655D1" w:rsidRDefault="006655D1" w:rsidP="00895596">
            <w:pPr>
              <w:tabs>
                <w:tab w:val="left" w:pos="5670"/>
              </w:tabs>
            </w:pPr>
            <w:permStart w:id="2015900618" w:edGrp="everyone" w:colFirst="9" w:colLast="9"/>
            <w:permStart w:id="1005010839" w:edGrp="everyone" w:colFirst="8" w:colLast="8"/>
            <w:permStart w:id="87585983" w:edGrp="everyone" w:colFirst="7" w:colLast="7"/>
            <w:permStart w:id="1767270335" w:edGrp="everyone" w:colFirst="6" w:colLast="6"/>
            <w:permStart w:id="1479964772" w:edGrp="everyone" w:colFirst="5" w:colLast="5"/>
            <w:permStart w:id="931343624" w:edGrp="everyone" w:colFirst="4" w:colLast="4"/>
            <w:permStart w:id="844524321" w:edGrp="everyone" w:colFirst="3" w:colLast="3"/>
            <w:permStart w:id="474038596" w:edGrp="everyone" w:colFirst="2" w:colLast="2"/>
            <w:permStart w:id="553197857" w:edGrp="everyone" w:colFirst="1" w:colLast="1"/>
            <w:permStart w:id="698691040" w:edGrp="everyone" w:colFirst="0" w:colLast="0"/>
            <w:permEnd w:id="1138980469"/>
            <w:permEnd w:id="108613183"/>
            <w:permEnd w:id="161050481"/>
            <w:permEnd w:id="94065369"/>
            <w:permEnd w:id="75786006"/>
            <w:permEnd w:id="1368808315"/>
            <w:permEnd w:id="911232306"/>
            <w:permEnd w:id="430247266"/>
            <w:permEnd w:id="1975400791"/>
            <w:permEnd w:id="1511541286"/>
          </w:p>
          <w:p w14:paraId="18EF5D3C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92" w:type="dxa"/>
          </w:tcPr>
          <w:p w14:paraId="31D89459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844" w:type="dxa"/>
          </w:tcPr>
          <w:p w14:paraId="5CBFF418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701" w:type="dxa"/>
          </w:tcPr>
          <w:p w14:paraId="4B042DC9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  <w:gridSpan w:val="2"/>
          </w:tcPr>
          <w:p w14:paraId="5613C992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  <w:gridSpan w:val="2"/>
          </w:tcPr>
          <w:p w14:paraId="5028C80B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</w:tcPr>
          <w:p w14:paraId="478F3E50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</w:tcPr>
          <w:p w14:paraId="69A71041" w14:textId="40AA0878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</w:tcPr>
          <w:p w14:paraId="5E308617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  <w:tcBorders>
              <w:right w:val="single" w:sz="18" w:space="0" w:color="auto"/>
            </w:tcBorders>
          </w:tcPr>
          <w:p w14:paraId="49278353" w14:textId="6BC0CACA" w:rsidR="006655D1" w:rsidRDefault="006655D1" w:rsidP="00895596">
            <w:pPr>
              <w:tabs>
                <w:tab w:val="left" w:pos="5670"/>
              </w:tabs>
            </w:pPr>
          </w:p>
        </w:tc>
      </w:tr>
      <w:tr w:rsidR="006655D1" w14:paraId="45253777" w14:textId="77777777" w:rsidTr="003116AF">
        <w:tc>
          <w:tcPr>
            <w:tcW w:w="703" w:type="dxa"/>
            <w:tcBorders>
              <w:left w:val="single" w:sz="18" w:space="0" w:color="auto"/>
              <w:bottom w:val="single" w:sz="4" w:space="0" w:color="auto"/>
            </w:tcBorders>
          </w:tcPr>
          <w:p w14:paraId="1AFB7A22" w14:textId="77777777" w:rsidR="006655D1" w:rsidRDefault="006655D1" w:rsidP="00895596">
            <w:pPr>
              <w:tabs>
                <w:tab w:val="left" w:pos="5670"/>
              </w:tabs>
            </w:pPr>
            <w:permStart w:id="512827717" w:edGrp="everyone" w:colFirst="9" w:colLast="9"/>
            <w:permStart w:id="473645651" w:edGrp="everyone" w:colFirst="8" w:colLast="8"/>
            <w:permStart w:id="890902200" w:edGrp="everyone" w:colFirst="7" w:colLast="7"/>
            <w:permStart w:id="1281637134" w:edGrp="everyone" w:colFirst="6" w:colLast="6"/>
            <w:permStart w:id="1570319368" w:edGrp="everyone" w:colFirst="5" w:colLast="5"/>
            <w:permStart w:id="308763517" w:edGrp="everyone" w:colFirst="4" w:colLast="4"/>
            <w:permStart w:id="1922499426" w:edGrp="everyone" w:colFirst="3" w:colLast="3"/>
            <w:permStart w:id="1766540908" w:edGrp="everyone" w:colFirst="2" w:colLast="2"/>
            <w:permStart w:id="2089245484" w:edGrp="everyone" w:colFirst="1" w:colLast="1"/>
            <w:permStart w:id="17988025" w:edGrp="everyone" w:colFirst="0" w:colLast="0"/>
            <w:permEnd w:id="2015900618"/>
            <w:permEnd w:id="1005010839"/>
            <w:permEnd w:id="87585983"/>
            <w:permEnd w:id="1767270335"/>
            <w:permEnd w:id="1479964772"/>
            <w:permEnd w:id="931343624"/>
            <w:permEnd w:id="844524321"/>
            <w:permEnd w:id="474038596"/>
            <w:permEnd w:id="553197857"/>
            <w:permEnd w:id="698691040"/>
          </w:p>
          <w:p w14:paraId="1E112A24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8A565C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3D1FD280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DB527E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  <w:gridSpan w:val="2"/>
            <w:tcBorders>
              <w:bottom w:val="single" w:sz="4" w:space="0" w:color="auto"/>
            </w:tcBorders>
          </w:tcPr>
          <w:p w14:paraId="24546503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</w:tcPr>
          <w:p w14:paraId="04586ECB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14:paraId="4F9F10CD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  <w:tcBorders>
              <w:bottom w:val="single" w:sz="4" w:space="0" w:color="auto"/>
            </w:tcBorders>
          </w:tcPr>
          <w:p w14:paraId="344841F7" w14:textId="15AF623D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14:paraId="166FC0DB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  <w:tcBorders>
              <w:bottom w:val="single" w:sz="4" w:space="0" w:color="auto"/>
              <w:right w:val="single" w:sz="18" w:space="0" w:color="auto"/>
            </w:tcBorders>
          </w:tcPr>
          <w:p w14:paraId="53176FB4" w14:textId="5EDE6FB1" w:rsidR="006655D1" w:rsidRDefault="006655D1" w:rsidP="00895596">
            <w:pPr>
              <w:tabs>
                <w:tab w:val="left" w:pos="5670"/>
              </w:tabs>
            </w:pPr>
          </w:p>
        </w:tc>
      </w:tr>
      <w:tr w:rsidR="006655D1" w14:paraId="1208FDA6" w14:textId="77777777" w:rsidTr="003116AF">
        <w:tc>
          <w:tcPr>
            <w:tcW w:w="703" w:type="dxa"/>
            <w:tcBorders>
              <w:left w:val="single" w:sz="18" w:space="0" w:color="auto"/>
              <w:bottom w:val="single" w:sz="18" w:space="0" w:color="auto"/>
            </w:tcBorders>
          </w:tcPr>
          <w:p w14:paraId="4CE54AA7" w14:textId="77777777" w:rsidR="006655D1" w:rsidRDefault="006655D1" w:rsidP="00895596">
            <w:pPr>
              <w:tabs>
                <w:tab w:val="left" w:pos="5670"/>
              </w:tabs>
            </w:pPr>
            <w:permStart w:id="1927419277" w:edGrp="everyone" w:colFirst="9" w:colLast="9"/>
            <w:permStart w:id="299838146" w:edGrp="everyone" w:colFirst="8" w:colLast="8"/>
            <w:permStart w:id="518606009" w:edGrp="everyone" w:colFirst="7" w:colLast="7"/>
            <w:permStart w:id="1474901134" w:edGrp="everyone" w:colFirst="6" w:colLast="6"/>
            <w:permStart w:id="752824250" w:edGrp="everyone" w:colFirst="5" w:colLast="5"/>
            <w:permStart w:id="1857375236" w:edGrp="everyone" w:colFirst="4" w:colLast="4"/>
            <w:permStart w:id="791676615" w:edGrp="everyone" w:colFirst="3" w:colLast="3"/>
            <w:permStart w:id="1783196901" w:edGrp="everyone" w:colFirst="2" w:colLast="2"/>
            <w:permStart w:id="776737980" w:edGrp="everyone" w:colFirst="1" w:colLast="1"/>
            <w:permStart w:id="144252479" w:edGrp="everyone" w:colFirst="0" w:colLast="0"/>
            <w:permEnd w:id="512827717"/>
            <w:permEnd w:id="473645651"/>
            <w:permEnd w:id="890902200"/>
            <w:permEnd w:id="1281637134"/>
            <w:permEnd w:id="1570319368"/>
            <w:permEnd w:id="308763517"/>
            <w:permEnd w:id="1922499426"/>
            <w:permEnd w:id="1766540908"/>
            <w:permEnd w:id="2089245484"/>
            <w:permEnd w:id="17988025"/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36DCD86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844" w:type="dxa"/>
            <w:tcBorders>
              <w:bottom w:val="single" w:sz="18" w:space="0" w:color="auto"/>
            </w:tcBorders>
          </w:tcPr>
          <w:p w14:paraId="767253E2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1B090CE0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  <w:gridSpan w:val="2"/>
            <w:tcBorders>
              <w:bottom w:val="single" w:sz="18" w:space="0" w:color="auto"/>
            </w:tcBorders>
          </w:tcPr>
          <w:p w14:paraId="6837ABC0" w14:textId="77777777" w:rsidR="006655D1" w:rsidRDefault="006655D1" w:rsidP="00895596">
            <w:pPr>
              <w:tabs>
                <w:tab w:val="left" w:pos="5670"/>
              </w:tabs>
            </w:pPr>
          </w:p>
          <w:p w14:paraId="7B4E2AE7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  <w:gridSpan w:val="2"/>
            <w:tcBorders>
              <w:bottom w:val="single" w:sz="18" w:space="0" w:color="auto"/>
            </w:tcBorders>
          </w:tcPr>
          <w:p w14:paraId="00D0DE67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1" w:type="dxa"/>
            <w:tcBorders>
              <w:bottom w:val="single" w:sz="18" w:space="0" w:color="auto"/>
            </w:tcBorders>
          </w:tcPr>
          <w:p w14:paraId="67F0B9E8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922" w:type="dxa"/>
            <w:tcBorders>
              <w:bottom w:val="single" w:sz="18" w:space="0" w:color="auto"/>
            </w:tcBorders>
          </w:tcPr>
          <w:p w14:paraId="35CE1413" w14:textId="1486328E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  <w:tcBorders>
              <w:bottom w:val="single" w:sz="18" w:space="0" w:color="auto"/>
            </w:tcBorders>
          </w:tcPr>
          <w:p w14:paraId="632B71D6" w14:textId="77777777" w:rsidR="006655D1" w:rsidRDefault="006655D1" w:rsidP="00895596">
            <w:pPr>
              <w:tabs>
                <w:tab w:val="left" w:pos="5670"/>
              </w:tabs>
            </w:pPr>
          </w:p>
        </w:tc>
        <w:tc>
          <w:tcPr>
            <w:tcW w:w="765" w:type="dxa"/>
            <w:tcBorders>
              <w:bottom w:val="single" w:sz="18" w:space="0" w:color="auto"/>
              <w:right w:val="single" w:sz="18" w:space="0" w:color="auto"/>
            </w:tcBorders>
          </w:tcPr>
          <w:p w14:paraId="3DE4EA9A" w14:textId="53E06910" w:rsidR="006655D1" w:rsidRDefault="006655D1" w:rsidP="00895596">
            <w:pPr>
              <w:tabs>
                <w:tab w:val="left" w:pos="5670"/>
              </w:tabs>
            </w:pPr>
          </w:p>
        </w:tc>
      </w:tr>
      <w:permEnd w:id="1927419277"/>
      <w:permEnd w:id="299838146"/>
      <w:permEnd w:id="518606009"/>
      <w:permEnd w:id="1474901134"/>
      <w:permEnd w:id="752824250"/>
      <w:permEnd w:id="1857375236"/>
      <w:permEnd w:id="791676615"/>
      <w:permEnd w:id="1783196901"/>
      <w:permEnd w:id="776737980"/>
      <w:permEnd w:id="144252479"/>
      <w:tr w:rsidR="009B516E" w14:paraId="496EF196" w14:textId="77777777" w:rsidTr="00BE31C5">
        <w:tc>
          <w:tcPr>
            <w:tcW w:w="10456" w:type="dxa"/>
            <w:gridSpan w:val="1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D9DCA84" w14:textId="7D87FBC4" w:rsidR="009B516E" w:rsidRPr="00FF44DF" w:rsidRDefault="00FF44DF" w:rsidP="00895596">
            <w:pPr>
              <w:tabs>
                <w:tab w:val="left" w:pos="5670"/>
              </w:tabs>
              <w:rPr>
                <w:sz w:val="20"/>
                <w:szCs w:val="20"/>
              </w:rPr>
            </w:pPr>
            <w:r w:rsidRPr="00FF44DF">
              <w:rPr>
                <w:sz w:val="20"/>
                <w:szCs w:val="20"/>
              </w:rPr>
              <w:t>Si la demande concerne plus de 5 arbres et végétaux, joindre une liste en annexe comportant les mêmes colonnes et informations du tableau ci-dessus.</w:t>
            </w:r>
          </w:p>
        </w:tc>
      </w:tr>
    </w:tbl>
    <w:p w14:paraId="106E80AC" w14:textId="465BEF8B" w:rsidR="000B1FCA" w:rsidRDefault="000B1FCA" w:rsidP="000B1FCA">
      <w:pPr>
        <w:tabs>
          <w:tab w:val="left" w:pos="5670"/>
        </w:tabs>
      </w:pPr>
      <w:r>
        <w:tab/>
      </w:r>
    </w:p>
    <w:p w14:paraId="7A4AF9E2" w14:textId="77777777" w:rsidR="000B1FCA" w:rsidRDefault="000B1FCA" w:rsidP="000B1FCA">
      <w:pPr>
        <w:tabs>
          <w:tab w:val="left" w:pos="5670"/>
        </w:tabs>
      </w:pPr>
    </w:p>
    <w:p w14:paraId="2AC335DB" w14:textId="77777777" w:rsidR="00A47E04" w:rsidRDefault="00A47E04" w:rsidP="000B1FCA">
      <w:pPr>
        <w:tabs>
          <w:tab w:val="left" w:pos="5670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3"/>
        <w:gridCol w:w="1743"/>
        <w:gridCol w:w="1742"/>
        <w:gridCol w:w="1743"/>
        <w:gridCol w:w="1743"/>
      </w:tblGrid>
      <w:tr w:rsidR="00C66AEA" w14:paraId="062DFB7F" w14:textId="77777777" w:rsidTr="00BE31C5"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ermStart w:id="1255348156" w:edGrp="everyone" w:colFirst="2" w:colLast="2"/>
          <w:permStart w:id="1372083611" w:edGrp="everyone" w:colFirst="1" w:colLast="1"/>
          <w:permStart w:id="1694638411" w:edGrp="everyone" w:colFirst="0" w:colLast="0"/>
          <w:p w14:paraId="062A6DFE" w14:textId="1EB0003B" w:rsidR="00C66AEA" w:rsidRDefault="003116AF" w:rsidP="00C66AEA">
            <w:pPr>
              <w:tabs>
                <w:tab w:val="center" w:pos="1634"/>
              </w:tabs>
            </w:pPr>
            <w:sdt>
              <w:sdtPr>
                <w:id w:val="1543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A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6AEA">
              <w:t xml:space="preserve"> Abattage</w:t>
            </w: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A6EA9" w14:textId="22F0BF81" w:rsidR="00C66AEA" w:rsidRDefault="003116AF" w:rsidP="00C66AEA">
            <w:pPr>
              <w:tabs>
                <w:tab w:val="left" w:pos="912"/>
              </w:tabs>
            </w:pPr>
            <w:sdt>
              <w:sdtPr>
                <w:id w:val="1705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A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6AEA">
              <w:t xml:space="preserve"> Elagage</w:t>
            </w:r>
          </w:p>
        </w:tc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40484" w14:textId="0D7022A1" w:rsidR="00C66AEA" w:rsidRDefault="003116AF" w:rsidP="00C66AEA">
            <w:pPr>
              <w:tabs>
                <w:tab w:val="left" w:pos="2580"/>
              </w:tabs>
            </w:pPr>
            <w:sdt>
              <w:sdtPr>
                <w:id w:val="-21665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A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6AEA">
              <w:t xml:space="preserve"> Recépage sélectif</w:t>
            </w:r>
          </w:p>
        </w:tc>
      </w:tr>
      <w:permEnd w:id="1255348156"/>
      <w:permEnd w:id="1372083611"/>
      <w:permEnd w:id="1694638411"/>
      <w:tr w:rsidR="004A6BD1" w14:paraId="47117BE9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C94964" w14:textId="77777777" w:rsidR="004A6BD1" w:rsidRDefault="004A6BD1" w:rsidP="000B1FCA">
            <w:pPr>
              <w:tabs>
                <w:tab w:val="left" w:pos="5670"/>
              </w:tabs>
            </w:pPr>
          </w:p>
        </w:tc>
      </w:tr>
      <w:tr w:rsidR="004A6BD1" w14:paraId="749DAE0D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73840D" w14:textId="271E8EB6" w:rsidR="004A6BD1" w:rsidRDefault="004A6BD1" w:rsidP="000B1FCA">
            <w:pPr>
              <w:tabs>
                <w:tab w:val="left" w:pos="5670"/>
              </w:tabs>
            </w:pPr>
            <w:r>
              <w:t>Motifs </w:t>
            </w:r>
          </w:p>
        </w:tc>
      </w:tr>
      <w:permStart w:id="549989295" w:edGrp="everyone" w:colFirst="0" w:colLast="0"/>
      <w:tr w:rsidR="004A6BD1" w14:paraId="30AF1229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C3FC34" w14:textId="7E3C13E4" w:rsidR="004A6BD1" w:rsidRPr="004A6BD1" w:rsidRDefault="003116AF" w:rsidP="004A6BD1">
            <w:pPr>
              <w:spacing w:before="40" w:line="221" w:lineRule="exact"/>
              <w:textAlignment w:val="baseline"/>
              <w:rPr>
                <w:rFonts w:eastAsia="Arial" w:cs="Times New Roman"/>
                <w:color w:val="000000"/>
                <w:szCs w:val="24"/>
                <w:lang w:val="fr-FR"/>
              </w:rPr>
            </w:pPr>
            <w:sdt>
              <w:sdtPr>
                <w:rPr>
                  <w:rFonts w:cs="Times New Roman"/>
                  <w:szCs w:val="24"/>
                </w:rPr>
                <w:id w:val="203507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BD1" w:rsidRPr="004A6BD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4A6BD1" w:rsidRPr="004A6BD1">
              <w:rPr>
                <w:rFonts w:cs="Times New Roman"/>
                <w:szCs w:val="24"/>
              </w:rPr>
              <w:t xml:space="preserve"> </w:t>
            </w:r>
            <w:r w:rsidR="004A6BD1" w:rsidRPr="004A6BD1">
              <w:rPr>
                <w:rFonts w:eastAsia="Arial" w:cs="Times New Roman"/>
                <w:color w:val="000000"/>
                <w:szCs w:val="24"/>
                <w:lang w:val="fr-FR"/>
              </w:rPr>
              <w:t>Risques sécuritaires ou phytosanitaires avérés</w:t>
            </w:r>
          </w:p>
        </w:tc>
      </w:tr>
      <w:permStart w:id="497112123" w:edGrp="everyone" w:colFirst="0" w:colLast="0"/>
      <w:permEnd w:id="549989295"/>
      <w:tr w:rsidR="004A6BD1" w14:paraId="487F15D1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2C7486" w14:textId="61D41D1E" w:rsidR="004A6BD1" w:rsidRPr="004A6BD1" w:rsidRDefault="003116AF" w:rsidP="004A6BD1">
            <w:pPr>
              <w:tabs>
                <w:tab w:val="left" w:pos="288"/>
              </w:tabs>
              <w:spacing w:before="60" w:line="221" w:lineRule="exact"/>
              <w:textAlignment w:val="baseline"/>
              <w:rPr>
                <w:rFonts w:eastAsia="Arial" w:cs="Times New Roman"/>
                <w:color w:val="000000"/>
                <w:szCs w:val="24"/>
                <w:lang w:val="fr-FR"/>
              </w:rPr>
            </w:pPr>
            <w:sdt>
              <w:sdtPr>
                <w:rPr>
                  <w:rFonts w:cs="Times New Roman"/>
                  <w:szCs w:val="24"/>
                </w:rPr>
                <w:id w:val="200855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BD1" w:rsidRPr="004A6BD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4A6BD1" w:rsidRPr="004A6BD1">
              <w:rPr>
                <w:rFonts w:cs="Times New Roman"/>
                <w:szCs w:val="24"/>
              </w:rPr>
              <w:tab/>
            </w:r>
            <w:r w:rsidR="004A6BD1" w:rsidRPr="004A6BD1">
              <w:rPr>
                <w:rFonts w:eastAsia="Arial" w:cs="Times New Roman"/>
                <w:color w:val="000000"/>
                <w:szCs w:val="24"/>
                <w:lang w:val="fr-FR"/>
              </w:rPr>
              <w:t>Entrave avérée à l'exploitation agricole</w:t>
            </w:r>
          </w:p>
        </w:tc>
      </w:tr>
      <w:permStart w:id="1968200269" w:edGrp="everyone" w:colFirst="0" w:colLast="0"/>
      <w:permEnd w:id="497112123"/>
      <w:tr w:rsidR="004A6BD1" w14:paraId="1F4AF485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DD491F" w14:textId="216DFB84" w:rsidR="004A6BD1" w:rsidRPr="004A6BD1" w:rsidRDefault="003116AF" w:rsidP="004A6BD1">
            <w:pPr>
              <w:tabs>
                <w:tab w:val="left" w:pos="288"/>
              </w:tabs>
              <w:spacing w:before="60" w:line="221" w:lineRule="exact"/>
              <w:textAlignment w:val="baseline"/>
              <w:rPr>
                <w:rFonts w:eastAsia="Arial" w:cs="Times New Roman"/>
                <w:color w:val="000000"/>
                <w:szCs w:val="24"/>
                <w:lang w:val="fr-FR"/>
              </w:rPr>
            </w:pPr>
            <w:sdt>
              <w:sdtPr>
                <w:rPr>
                  <w:rFonts w:cs="Times New Roman"/>
                  <w:szCs w:val="24"/>
                </w:rPr>
                <w:id w:val="-77170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BD1" w:rsidRPr="004A6BD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4A6BD1" w:rsidRPr="004A6BD1">
              <w:rPr>
                <w:rFonts w:cs="Times New Roman"/>
                <w:szCs w:val="24"/>
              </w:rPr>
              <w:tab/>
            </w:r>
            <w:r w:rsidR="004A6BD1" w:rsidRPr="004A6BD1">
              <w:rPr>
                <w:rFonts w:eastAsia="Arial" w:cs="Times New Roman"/>
                <w:color w:val="000000"/>
                <w:szCs w:val="24"/>
                <w:lang w:val="fr-FR"/>
              </w:rPr>
              <w:t>Impératifs de construction ou d'aménagement</w:t>
            </w:r>
          </w:p>
        </w:tc>
      </w:tr>
      <w:permEnd w:id="1968200269"/>
      <w:tr w:rsidR="004A6BD1" w14:paraId="78CA212C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4575EE" w14:textId="77777777" w:rsidR="004A6BD1" w:rsidRPr="004A6BD1" w:rsidRDefault="004A6BD1" w:rsidP="000B1FCA">
            <w:pPr>
              <w:tabs>
                <w:tab w:val="left" w:pos="5670"/>
              </w:tabs>
              <w:rPr>
                <w:rFonts w:cs="Times New Roman"/>
                <w:szCs w:val="24"/>
              </w:rPr>
            </w:pPr>
          </w:p>
        </w:tc>
      </w:tr>
      <w:tr w:rsidR="003116AF" w14:paraId="20D32CCB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9E8535F" w14:textId="4C02294E" w:rsidR="003116AF" w:rsidRPr="004A6BD1" w:rsidRDefault="003116AF" w:rsidP="003116AF">
            <w:pPr>
              <w:tabs>
                <w:tab w:val="left" w:pos="5670"/>
                <w:tab w:val="left" w:pos="7188"/>
                <w:tab w:val="left" w:pos="8304"/>
              </w:tabs>
              <w:rPr>
                <w:rFonts w:cs="Times New Roman"/>
                <w:szCs w:val="24"/>
              </w:rPr>
            </w:pPr>
            <w:permStart w:id="24461365" w:edGrp="everyone" w:colFirst="0" w:colLast="0"/>
            <w:r w:rsidRPr="004A6BD1"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t xml:space="preserve">Requête établie dans le cadre d'une demande de permis de construire         </w:t>
            </w:r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39"/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instrText xml:space="preserve"> FORMCHECKBOX </w:instrText>
            </w:r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</w:r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fldChar w:fldCharType="separate"/>
            </w:r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fldChar w:fldCharType="end"/>
            </w:r>
            <w:bookmarkEnd w:id="0"/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t xml:space="preserve"> </w:t>
            </w:r>
            <w:r w:rsidRPr="004A6BD1"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t xml:space="preserve">oui          </w:t>
            </w:r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40"/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instrText xml:space="preserve"> FORMCHECKBOX </w:instrText>
            </w:r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</w:r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fldChar w:fldCharType="separate"/>
            </w:r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fldChar w:fldCharType="end"/>
            </w:r>
            <w:bookmarkEnd w:id="1"/>
            <w:r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t xml:space="preserve"> </w:t>
            </w:r>
            <w:r w:rsidRPr="004A6BD1">
              <w:rPr>
                <w:rFonts w:eastAsia="Arial" w:cs="Times New Roman"/>
                <w:color w:val="000000"/>
                <w:spacing w:val="2"/>
                <w:szCs w:val="24"/>
                <w:lang w:val="fr-FR"/>
              </w:rPr>
              <w:t>non</w:t>
            </w:r>
          </w:p>
        </w:tc>
      </w:tr>
      <w:permEnd w:id="24461365"/>
      <w:tr w:rsidR="004A6BD1" w14:paraId="7B3075F5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E96361" w14:textId="77777777" w:rsidR="004A6BD1" w:rsidRDefault="004A6BD1" w:rsidP="000B1FCA">
            <w:pPr>
              <w:tabs>
                <w:tab w:val="left" w:pos="5670"/>
              </w:tabs>
            </w:pPr>
            <w:r>
              <w:t>Si, oui, No de CAMAC :</w:t>
            </w:r>
          </w:p>
          <w:p w14:paraId="2A1177DF" w14:textId="11A2C81F" w:rsidR="00521242" w:rsidRDefault="00521242" w:rsidP="00521242">
            <w:pPr>
              <w:spacing w:before="15" w:line="230" w:lineRule="exact"/>
              <w:textAlignment w:val="baseline"/>
            </w:pPr>
            <w:r>
              <w:rPr>
                <w:rFonts w:ascii="Arial" w:eastAsia="Arial" w:hAnsi="Arial"/>
                <w:color w:val="000000"/>
                <w:spacing w:val="-2"/>
                <w:sz w:val="20"/>
                <w:lang w:val="fr-FR"/>
              </w:rPr>
              <w:t xml:space="preserve">Noter que si la demande est établie dans le cadre d'un projet de construction, la demande de dérogation </w:t>
            </w: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doit être soumise avec la demande de permis de construire.</w:t>
            </w:r>
          </w:p>
        </w:tc>
      </w:tr>
      <w:tr w:rsidR="00521242" w14:paraId="60A6CB00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6C8EED6" w14:textId="77777777" w:rsidR="00BE31C5" w:rsidRDefault="00BE31C5" w:rsidP="000B1FCA">
            <w:pPr>
              <w:tabs>
                <w:tab w:val="left" w:pos="5670"/>
              </w:tabs>
            </w:pPr>
          </w:p>
          <w:p w14:paraId="7273D45C" w14:textId="747710B5" w:rsidR="00521242" w:rsidRDefault="00521242" w:rsidP="000B1FCA">
            <w:pPr>
              <w:tabs>
                <w:tab w:val="left" w:pos="5670"/>
              </w:tabs>
            </w:pPr>
            <w:r>
              <w:t>Description des motifs de la demande</w:t>
            </w:r>
          </w:p>
        </w:tc>
      </w:tr>
      <w:tr w:rsidR="00521242" w14:paraId="7FA439B9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3F7AC91" w14:textId="77777777" w:rsidR="00521242" w:rsidRDefault="00521242" w:rsidP="000B1FCA">
            <w:pPr>
              <w:tabs>
                <w:tab w:val="left" w:pos="5670"/>
              </w:tabs>
            </w:pPr>
            <w:permStart w:id="155593650" w:edGrp="everyone" w:colFirst="0" w:colLast="0"/>
          </w:p>
        </w:tc>
      </w:tr>
      <w:tr w:rsidR="00521242" w14:paraId="7B4E8255" w14:textId="77777777" w:rsidTr="00BE31C5">
        <w:tc>
          <w:tcPr>
            <w:tcW w:w="10456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3D0C627" w14:textId="77777777" w:rsidR="00521242" w:rsidRDefault="00521242" w:rsidP="000B1FCA">
            <w:pPr>
              <w:tabs>
                <w:tab w:val="left" w:pos="5670"/>
              </w:tabs>
            </w:pPr>
            <w:permStart w:id="923731285" w:edGrp="everyone" w:colFirst="0" w:colLast="0"/>
            <w:permEnd w:id="155593650"/>
          </w:p>
        </w:tc>
      </w:tr>
      <w:tr w:rsidR="00521242" w14:paraId="5CD0F72F" w14:textId="77777777" w:rsidTr="00BE31C5">
        <w:tc>
          <w:tcPr>
            <w:tcW w:w="10456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B1DAF0B" w14:textId="77777777" w:rsidR="00521242" w:rsidRDefault="00521242" w:rsidP="000B1FCA">
            <w:pPr>
              <w:tabs>
                <w:tab w:val="left" w:pos="5670"/>
              </w:tabs>
            </w:pPr>
            <w:permStart w:id="482703952" w:edGrp="everyone" w:colFirst="0" w:colLast="0"/>
            <w:permEnd w:id="923731285"/>
          </w:p>
        </w:tc>
      </w:tr>
      <w:permEnd w:id="482703952"/>
      <w:tr w:rsidR="00521242" w14:paraId="20D6C118" w14:textId="77777777" w:rsidTr="00BE31C5">
        <w:tc>
          <w:tcPr>
            <w:tcW w:w="10456" w:type="dxa"/>
            <w:gridSpan w:val="6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7764F8D" w14:textId="77777777" w:rsidR="00521242" w:rsidRDefault="00521242" w:rsidP="000B1FCA">
            <w:pPr>
              <w:tabs>
                <w:tab w:val="left" w:pos="5670"/>
              </w:tabs>
            </w:pPr>
          </w:p>
        </w:tc>
      </w:tr>
      <w:tr w:rsidR="00521242" w14:paraId="7E0ECE12" w14:textId="77777777" w:rsidTr="00BE31C5">
        <w:tc>
          <w:tcPr>
            <w:tcW w:w="10456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4328A95" w14:textId="77777777" w:rsidR="00521242" w:rsidRDefault="00521242" w:rsidP="00521242">
            <w:pPr>
              <w:spacing w:line="230" w:lineRule="exact"/>
              <w:textAlignment w:val="baseline"/>
              <w:rPr>
                <w:rFonts w:ascii="Arial" w:eastAsia="Arial" w:hAnsi="Arial"/>
                <w:color w:val="000000"/>
                <w:sz w:val="20"/>
                <w:lang w:val="fr-FR"/>
              </w:rPr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 xml:space="preserve">Plantations compensatoires </w:t>
            </w:r>
          </w:p>
          <w:p w14:paraId="21FB196C" w14:textId="77777777" w:rsidR="00521242" w:rsidRPr="001E21FA" w:rsidRDefault="00521242" w:rsidP="00521242">
            <w:pPr>
              <w:spacing w:line="230" w:lineRule="exact"/>
              <w:textAlignment w:val="baseline"/>
              <w:rPr>
                <w:rFonts w:ascii="Arial" w:eastAsia="Arial" w:hAnsi="Arial"/>
                <w:color w:val="FF0000"/>
                <w:sz w:val="20"/>
                <w:lang w:val="fr-FR"/>
              </w:rPr>
            </w:pPr>
            <w:r w:rsidRPr="001E21FA">
              <w:rPr>
                <w:rFonts w:ascii="Arial" w:eastAsia="Arial" w:hAnsi="Arial"/>
                <w:color w:val="FF0000"/>
                <w:sz w:val="20"/>
                <w:lang w:val="fr-FR"/>
              </w:rPr>
              <w:t>Joindre un plan de situation indiquant par numéro* l’emplacement des plantations compensatoire</w:t>
            </w:r>
          </w:p>
          <w:p w14:paraId="7C73B5B5" w14:textId="77777777" w:rsidR="00521242" w:rsidRPr="00521242" w:rsidRDefault="00521242" w:rsidP="000B1FCA">
            <w:pPr>
              <w:tabs>
                <w:tab w:val="left" w:pos="5670"/>
              </w:tabs>
              <w:rPr>
                <w:lang w:val="fr-FR"/>
              </w:rPr>
            </w:pPr>
          </w:p>
        </w:tc>
      </w:tr>
      <w:tr w:rsidR="00D30102" w14:paraId="5A1C441C" w14:textId="77777777" w:rsidTr="005B4F82">
        <w:tc>
          <w:tcPr>
            <w:tcW w:w="10456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863F3D" w14:textId="77777777" w:rsidR="00D30102" w:rsidRDefault="00D30102" w:rsidP="000B1FCA">
            <w:pPr>
              <w:tabs>
                <w:tab w:val="left" w:pos="5670"/>
              </w:tabs>
              <w:rPr>
                <w:rFonts w:ascii="Arial" w:eastAsia="Arial" w:hAnsi="Arial"/>
                <w:color w:val="000000"/>
                <w:sz w:val="20"/>
                <w:lang w:val="fr-FR"/>
              </w:rPr>
            </w:pPr>
          </w:p>
          <w:p w14:paraId="6AF1707F" w14:textId="77777777" w:rsidR="00D30102" w:rsidRDefault="00D30102" w:rsidP="000B1FCA">
            <w:pPr>
              <w:tabs>
                <w:tab w:val="left" w:pos="5670"/>
              </w:tabs>
              <w:rPr>
                <w:rFonts w:ascii="Arial" w:eastAsia="Arial" w:hAnsi="Arial"/>
                <w:color w:val="000000"/>
                <w:sz w:val="20"/>
                <w:lang w:val="fr-FR"/>
              </w:rPr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Désignation exacte des plantations compensatoires</w:t>
            </w:r>
          </w:p>
          <w:p w14:paraId="19B544C7" w14:textId="4CD4A336" w:rsidR="00D30102" w:rsidRDefault="00D30102" w:rsidP="000B1FCA">
            <w:pPr>
              <w:tabs>
                <w:tab w:val="left" w:pos="5670"/>
              </w:tabs>
            </w:pPr>
          </w:p>
        </w:tc>
      </w:tr>
      <w:tr w:rsidR="00D30102" w14:paraId="5BC10D84" w14:textId="77777777" w:rsidTr="005B4F82">
        <w:tc>
          <w:tcPr>
            <w:tcW w:w="1742" w:type="dxa"/>
            <w:tcBorders>
              <w:top w:val="single" w:sz="2" w:space="0" w:color="auto"/>
              <w:left w:val="single" w:sz="18" w:space="0" w:color="auto"/>
            </w:tcBorders>
          </w:tcPr>
          <w:p w14:paraId="08EEEC30" w14:textId="1B7D37E5" w:rsidR="00D30102" w:rsidRDefault="00D30102" w:rsidP="000B1FCA">
            <w:pPr>
              <w:tabs>
                <w:tab w:val="left" w:pos="5670"/>
              </w:tabs>
            </w:pPr>
            <w:r>
              <w:t>No sur plan</w:t>
            </w:r>
          </w:p>
          <w:p w14:paraId="20CFD99A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top w:val="single" w:sz="2" w:space="0" w:color="auto"/>
            </w:tcBorders>
          </w:tcPr>
          <w:p w14:paraId="60DB9EAB" w14:textId="4035F72D" w:rsidR="00D30102" w:rsidRDefault="00D30102" w:rsidP="000B1FCA">
            <w:pPr>
              <w:tabs>
                <w:tab w:val="left" w:pos="5670"/>
              </w:tabs>
            </w:pPr>
            <w:r>
              <w:t>Nombre</w:t>
            </w:r>
          </w:p>
        </w:tc>
        <w:tc>
          <w:tcPr>
            <w:tcW w:w="1743" w:type="dxa"/>
            <w:tcBorders>
              <w:top w:val="single" w:sz="2" w:space="0" w:color="auto"/>
            </w:tcBorders>
          </w:tcPr>
          <w:p w14:paraId="6462E906" w14:textId="1704925C" w:rsidR="00D30102" w:rsidRDefault="00D30102" w:rsidP="000B1FCA">
            <w:pPr>
              <w:tabs>
                <w:tab w:val="left" w:pos="5670"/>
              </w:tabs>
            </w:pPr>
            <w:r>
              <w:t>Essence</w:t>
            </w:r>
          </w:p>
        </w:tc>
        <w:tc>
          <w:tcPr>
            <w:tcW w:w="1742" w:type="dxa"/>
            <w:tcBorders>
              <w:top w:val="single" w:sz="2" w:space="0" w:color="auto"/>
            </w:tcBorders>
          </w:tcPr>
          <w:p w14:paraId="41928264" w14:textId="26E9B1B2" w:rsidR="00D30102" w:rsidRDefault="00D30102" w:rsidP="000B1FCA">
            <w:pPr>
              <w:tabs>
                <w:tab w:val="left" w:pos="5670"/>
              </w:tabs>
            </w:pPr>
            <w:r>
              <w:rPr>
                <w:rFonts w:ascii="Arial" w:eastAsia="Arial" w:hAnsi="Arial"/>
                <w:color w:val="000000"/>
                <w:spacing w:val="-1"/>
                <w:sz w:val="20"/>
                <w:lang w:val="fr-FR"/>
              </w:rPr>
              <w:t>Circonférence (cm) mesurée à 1 m du sol</w:t>
            </w:r>
          </w:p>
        </w:tc>
        <w:tc>
          <w:tcPr>
            <w:tcW w:w="1743" w:type="dxa"/>
            <w:tcBorders>
              <w:top w:val="single" w:sz="2" w:space="0" w:color="auto"/>
            </w:tcBorders>
          </w:tcPr>
          <w:p w14:paraId="2CA10FCB" w14:textId="10C94554" w:rsidR="00D30102" w:rsidRDefault="00D30102" w:rsidP="000B1FCA">
            <w:pPr>
              <w:tabs>
                <w:tab w:val="left" w:pos="5670"/>
              </w:tabs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Hauteur (m)</w:t>
            </w:r>
          </w:p>
        </w:tc>
        <w:tc>
          <w:tcPr>
            <w:tcW w:w="1743" w:type="dxa"/>
            <w:tcBorders>
              <w:top w:val="single" w:sz="2" w:space="0" w:color="auto"/>
              <w:right w:val="single" w:sz="18" w:space="0" w:color="auto"/>
            </w:tcBorders>
          </w:tcPr>
          <w:p w14:paraId="51D46204" w14:textId="1AA4C126" w:rsidR="00D30102" w:rsidRDefault="00D30102" w:rsidP="000B1FCA">
            <w:pPr>
              <w:tabs>
                <w:tab w:val="left" w:pos="5670"/>
              </w:tabs>
            </w:pPr>
            <w:r>
              <w:rPr>
                <w:rFonts w:ascii="Arial" w:eastAsia="Arial" w:hAnsi="Arial"/>
                <w:color w:val="000000"/>
                <w:sz w:val="20"/>
                <w:lang w:val="fr-FR"/>
              </w:rPr>
              <w:t>Age (ans)</w:t>
            </w:r>
          </w:p>
        </w:tc>
      </w:tr>
      <w:tr w:rsidR="00D30102" w14:paraId="320C8F73" w14:textId="77777777" w:rsidTr="005B4F82">
        <w:tc>
          <w:tcPr>
            <w:tcW w:w="1742" w:type="dxa"/>
            <w:tcBorders>
              <w:left w:val="single" w:sz="18" w:space="0" w:color="auto"/>
            </w:tcBorders>
          </w:tcPr>
          <w:p w14:paraId="4C2AC34B" w14:textId="77777777" w:rsidR="00D30102" w:rsidRDefault="00D30102" w:rsidP="000B1FCA">
            <w:pPr>
              <w:tabs>
                <w:tab w:val="left" w:pos="5670"/>
              </w:tabs>
            </w:pPr>
            <w:permStart w:id="10955231" w:edGrp="everyone" w:colFirst="5" w:colLast="5"/>
            <w:permStart w:id="817909309" w:edGrp="everyone" w:colFirst="4" w:colLast="4"/>
            <w:permStart w:id="584546966" w:edGrp="everyone" w:colFirst="3" w:colLast="3"/>
            <w:permStart w:id="474505409" w:edGrp="everyone" w:colFirst="2" w:colLast="2"/>
            <w:permStart w:id="962819691" w:edGrp="everyone" w:colFirst="1" w:colLast="1"/>
            <w:permStart w:id="867970635" w:edGrp="everyone" w:colFirst="0" w:colLast="0"/>
          </w:p>
        </w:tc>
        <w:tc>
          <w:tcPr>
            <w:tcW w:w="1743" w:type="dxa"/>
          </w:tcPr>
          <w:p w14:paraId="5B35A87A" w14:textId="77777777" w:rsidR="00D30102" w:rsidRDefault="00D30102" w:rsidP="000B1FCA">
            <w:pPr>
              <w:tabs>
                <w:tab w:val="left" w:pos="5670"/>
              </w:tabs>
            </w:pPr>
          </w:p>
          <w:p w14:paraId="1F930072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</w:tcPr>
          <w:p w14:paraId="6584D3FA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2" w:type="dxa"/>
          </w:tcPr>
          <w:p w14:paraId="33C5115C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</w:tcPr>
          <w:p w14:paraId="2A37D3B6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right w:val="single" w:sz="18" w:space="0" w:color="auto"/>
            </w:tcBorders>
          </w:tcPr>
          <w:p w14:paraId="3AC1A610" w14:textId="77777777" w:rsidR="00D30102" w:rsidRDefault="00D30102" w:rsidP="000B1FCA">
            <w:pPr>
              <w:tabs>
                <w:tab w:val="left" w:pos="5670"/>
              </w:tabs>
            </w:pPr>
          </w:p>
        </w:tc>
      </w:tr>
      <w:tr w:rsidR="00D30102" w14:paraId="71AB1367" w14:textId="77777777" w:rsidTr="005B4F82">
        <w:tc>
          <w:tcPr>
            <w:tcW w:w="1742" w:type="dxa"/>
            <w:tcBorders>
              <w:left w:val="single" w:sz="18" w:space="0" w:color="auto"/>
            </w:tcBorders>
          </w:tcPr>
          <w:p w14:paraId="7419038E" w14:textId="77777777" w:rsidR="00D30102" w:rsidRDefault="00D30102" w:rsidP="000B1FCA">
            <w:pPr>
              <w:tabs>
                <w:tab w:val="left" w:pos="5670"/>
              </w:tabs>
            </w:pPr>
            <w:permStart w:id="776627254" w:edGrp="everyone" w:colFirst="5" w:colLast="5"/>
            <w:permStart w:id="255855533" w:edGrp="everyone" w:colFirst="4" w:colLast="4"/>
            <w:permStart w:id="1017317100" w:edGrp="everyone" w:colFirst="3" w:colLast="3"/>
            <w:permStart w:id="993870726" w:edGrp="everyone" w:colFirst="2" w:colLast="2"/>
            <w:permStart w:id="1347713547" w:edGrp="everyone" w:colFirst="1" w:colLast="1"/>
            <w:permStart w:id="107378535" w:edGrp="everyone" w:colFirst="0" w:colLast="0"/>
            <w:permEnd w:id="10955231"/>
            <w:permEnd w:id="817909309"/>
            <w:permEnd w:id="584546966"/>
            <w:permEnd w:id="474505409"/>
            <w:permEnd w:id="962819691"/>
            <w:permEnd w:id="867970635"/>
          </w:p>
        </w:tc>
        <w:tc>
          <w:tcPr>
            <w:tcW w:w="1743" w:type="dxa"/>
          </w:tcPr>
          <w:p w14:paraId="26A2B80D" w14:textId="77777777" w:rsidR="00D30102" w:rsidRDefault="00D30102" w:rsidP="000B1FCA">
            <w:pPr>
              <w:tabs>
                <w:tab w:val="left" w:pos="5670"/>
              </w:tabs>
            </w:pPr>
          </w:p>
          <w:p w14:paraId="7EAA4A1B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</w:tcPr>
          <w:p w14:paraId="65E9E0D2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2" w:type="dxa"/>
          </w:tcPr>
          <w:p w14:paraId="5862D199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</w:tcPr>
          <w:p w14:paraId="620FB757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right w:val="single" w:sz="18" w:space="0" w:color="auto"/>
            </w:tcBorders>
          </w:tcPr>
          <w:p w14:paraId="0FF97FDE" w14:textId="77777777" w:rsidR="00D30102" w:rsidRDefault="00D30102" w:rsidP="000B1FCA">
            <w:pPr>
              <w:tabs>
                <w:tab w:val="left" w:pos="5670"/>
              </w:tabs>
            </w:pPr>
          </w:p>
        </w:tc>
      </w:tr>
      <w:tr w:rsidR="00D30102" w14:paraId="2E4B440D" w14:textId="77777777" w:rsidTr="005B4F82">
        <w:tc>
          <w:tcPr>
            <w:tcW w:w="1742" w:type="dxa"/>
            <w:tcBorders>
              <w:left w:val="single" w:sz="18" w:space="0" w:color="auto"/>
              <w:bottom w:val="single" w:sz="4" w:space="0" w:color="auto"/>
            </w:tcBorders>
          </w:tcPr>
          <w:p w14:paraId="3F6FF6DC" w14:textId="77777777" w:rsidR="00D30102" w:rsidRDefault="00D30102" w:rsidP="000B1FCA">
            <w:pPr>
              <w:tabs>
                <w:tab w:val="left" w:pos="5670"/>
              </w:tabs>
            </w:pPr>
            <w:permStart w:id="1301285683" w:edGrp="everyone" w:colFirst="5" w:colLast="5"/>
            <w:permStart w:id="948453261" w:edGrp="everyone" w:colFirst="4" w:colLast="4"/>
            <w:permStart w:id="1619330987" w:edGrp="everyone" w:colFirst="3" w:colLast="3"/>
            <w:permStart w:id="375749053" w:edGrp="everyone" w:colFirst="2" w:colLast="2"/>
            <w:permStart w:id="1276014838" w:edGrp="everyone" w:colFirst="1" w:colLast="1"/>
            <w:permStart w:id="70518186" w:edGrp="everyone" w:colFirst="0" w:colLast="0"/>
            <w:permEnd w:id="776627254"/>
            <w:permEnd w:id="255855533"/>
            <w:permEnd w:id="1017317100"/>
            <w:permEnd w:id="993870726"/>
            <w:permEnd w:id="1347713547"/>
            <w:permEnd w:id="107378535"/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5EDB5736" w14:textId="77777777" w:rsidR="00D30102" w:rsidRDefault="00D30102" w:rsidP="000B1FCA">
            <w:pPr>
              <w:tabs>
                <w:tab w:val="left" w:pos="5670"/>
              </w:tabs>
            </w:pPr>
          </w:p>
          <w:p w14:paraId="455E1E87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46C5FB42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2" w:type="dxa"/>
            <w:tcBorders>
              <w:bottom w:val="single" w:sz="4" w:space="0" w:color="auto"/>
            </w:tcBorders>
          </w:tcPr>
          <w:p w14:paraId="3444E121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517D73C6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bottom w:val="single" w:sz="4" w:space="0" w:color="auto"/>
              <w:right w:val="single" w:sz="18" w:space="0" w:color="auto"/>
            </w:tcBorders>
          </w:tcPr>
          <w:p w14:paraId="54CF4307" w14:textId="77777777" w:rsidR="00D30102" w:rsidRDefault="00D30102" w:rsidP="000B1FCA">
            <w:pPr>
              <w:tabs>
                <w:tab w:val="left" w:pos="5670"/>
              </w:tabs>
            </w:pPr>
          </w:p>
        </w:tc>
      </w:tr>
      <w:tr w:rsidR="00D30102" w14:paraId="216D52C4" w14:textId="77777777" w:rsidTr="00BE31C5">
        <w:tc>
          <w:tcPr>
            <w:tcW w:w="1742" w:type="dxa"/>
            <w:tcBorders>
              <w:left w:val="single" w:sz="18" w:space="0" w:color="auto"/>
              <w:bottom w:val="single" w:sz="18" w:space="0" w:color="auto"/>
            </w:tcBorders>
          </w:tcPr>
          <w:p w14:paraId="5980929A" w14:textId="77777777" w:rsidR="00D30102" w:rsidRDefault="00D30102" w:rsidP="000B1FCA">
            <w:pPr>
              <w:tabs>
                <w:tab w:val="left" w:pos="5670"/>
              </w:tabs>
            </w:pPr>
            <w:permStart w:id="1685605890" w:edGrp="everyone" w:colFirst="5" w:colLast="5"/>
            <w:permStart w:id="814566759" w:edGrp="everyone" w:colFirst="4" w:colLast="4"/>
            <w:permStart w:id="1429765774" w:edGrp="everyone" w:colFirst="3" w:colLast="3"/>
            <w:permStart w:id="1888702685" w:edGrp="everyone" w:colFirst="2" w:colLast="2"/>
            <w:permStart w:id="201926414" w:edGrp="everyone" w:colFirst="1" w:colLast="1"/>
            <w:permStart w:id="461523089" w:edGrp="everyone" w:colFirst="0" w:colLast="0"/>
            <w:permEnd w:id="1301285683"/>
            <w:permEnd w:id="948453261"/>
            <w:permEnd w:id="1619330987"/>
            <w:permEnd w:id="375749053"/>
            <w:permEnd w:id="1276014838"/>
            <w:permEnd w:id="70518186"/>
          </w:p>
        </w:tc>
        <w:tc>
          <w:tcPr>
            <w:tcW w:w="1743" w:type="dxa"/>
            <w:tcBorders>
              <w:bottom w:val="single" w:sz="18" w:space="0" w:color="auto"/>
            </w:tcBorders>
          </w:tcPr>
          <w:p w14:paraId="61792496" w14:textId="77777777" w:rsidR="00D30102" w:rsidRDefault="00D30102" w:rsidP="000B1FCA">
            <w:pPr>
              <w:tabs>
                <w:tab w:val="left" w:pos="5670"/>
              </w:tabs>
            </w:pPr>
          </w:p>
          <w:p w14:paraId="3484F311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bottom w:val="single" w:sz="18" w:space="0" w:color="auto"/>
            </w:tcBorders>
          </w:tcPr>
          <w:p w14:paraId="6B6D93D6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2" w:type="dxa"/>
            <w:tcBorders>
              <w:bottom w:val="single" w:sz="18" w:space="0" w:color="auto"/>
            </w:tcBorders>
          </w:tcPr>
          <w:p w14:paraId="65CD6F94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bottom w:val="single" w:sz="18" w:space="0" w:color="auto"/>
            </w:tcBorders>
          </w:tcPr>
          <w:p w14:paraId="153E5DE8" w14:textId="77777777" w:rsidR="00D30102" w:rsidRDefault="00D30102" w:rsidP="000B1FCA">
            <w:pPr>
              <w:tabs>
                <w:tab w:val="left" w:pos="5670"/>
              </w:tabs>
            </w:pPr>
          </w:p>
        </w:tc>
        <w:tc>
          <w:tcPr>
            <w:tcW w:w="1743" w:type="dxa"/>
            <w:tcBorders>
              <w:bottom w:val="single" w:sz="18" w:space="0" w:color="auto"/>
              <w:right w:val="single" w:sz="18" w:space="0" w:color="auto"/>
            </w:tcBorders>
          </w:tcPr>
          <w:p w14:paraId="14A5384B" w14:textId="77777777" w:rsidR="00D30102" w:rsidRDefault="00D30102" w:rsidP="000B1FCA">
            <w:pPr>
              <w:tabs>
                <w:tab w:val="left" w:pos="5670"/>
              </w:tabs>
            </w:pPr>
          </w:p>
        </w:tc>
      </w:tr>
      <w:permEnd w:id="1685605890"/>
      <w:permEnd w:id="814566759"/>
      <w:permEnd w:id="1429765774"/>
      <w:permEnd w:id="1888702685"/>
      <w:permEnd w:id="201926414"/>
      <w:permEnd w:id="461523089"/>
      <w:tr w:rsidR="00D30102" w14:paraId="2E8CA4CF" w14:textId="77777777" w:rsidTr="00BE31C5">
        <w:tc>
          <w:tcPr>
            <w:tcW w:w="10456" w:type="dxa"/>
            <w:gridSpan w:val="6"/>
            <w:tcBorders>
              <w:top w:val="single" w:sz="18" w:space="0" w:color="auto"/>
              <w:left w:val="nil"/>
              <w:right w:val="nil"/>
            </w:tcBorders>
          </w:tcPr>
          <w:p w14:paraId="0F4393E0" w14:textId="77777777" w:rsidR="00D30102" w:rsidRDefault="00D30102" w:rsidP="000B1FCA">
            <w:pPr>
              <w:tabs>
                <w:tab w:val="left" w:pos="5670"/>
              </w:tabs>
            </w:pPr>
          </w:p>
        </w:tc>
      </w:tr>
      <w:tr w:rsidR="00D30102" w14:paraId="377B052C" w14:textId="77777777" w:rsidTr="00F00420">
        <w:tc>
          <w:tcPr>
            <w:tcW w:w="10456" w:type="dxa"/>
            <w:gridSpan w:val="6"/>
          </w:tcPr>
          <w:p w14:paraId="4B848F51" w14:textId="22774DF8" w:rsidR="00D30102" w:rsidRDefault="00D30102" w:rsidP="000B1FCA">
            <w:pPr>
              <w:tabs>
                <w:tab w:val="left" w:pos="5670"/>
              </w:tabs>
            </w:pPr>
            <w:r>
              <w:t xml:space="preserve">La signature ci-dessous, autorise la </w:t>
            </w:r>
            <w:r w:rsidR="005B4F82">
              <w:t>M</w:t>
            </w:r>
            <w:r>
              <w:t>unicipalité à pénétrer dans la (les) parcelle(s), même en l’absence du propriétaire, afin d’instruire la présente requête.</w:t>
            </w:r>
          </w:p>
        </w:tc>
      </w:tr>
    </w:tbl>
    <w:p w14:paraId="2961442C" w14:textId="77777777" w:rsidR="000B1FCA" w:rsidRDefault="000B1FCA" w:rsidP="000B1FCA">
      <w:pPr>
        <w:tabs>
          <w:tab w:val="left" w:pos="5670"/>
        </w:tabs>
      </w:pPr>
      <w:r>
        <w:tab/>
      </w:r>
    </w:p>
    <w:p w14:paraId="13810336" w14:textId="77777777" w:rsidR="00253BE7" w:rsidRDefault="00253BE7" w:rsidP="00D77EAD">
      <w:pPr>
        <w:tabs>
          <w:tab w:val="left" w:pos="5670"/>
        </w:tabs>
      </w:pPr>
      <w:r>
        <w:tab/>
      </w:r>
    </w:p>
    <w:p w14:paraId="5764DD12" w14:textId="77777777" w:rsidR="00253BE7" w:rsidRDefault="00253BE7" w:rsidP="000B1FCA">
      <w:pPr>
        <w:tabs>
          <w:tab w:val="left" w:pos="5670"/>
        </w:tabs>
      </w:pPr>
    </w:p>
    <w:p w14:paraId="28A46B97" w14:textId="56BDC8B3" w:rsidR="00EF1251" w:rsidRDefault="00EF1251" w:rsidP="000B1FCA">
      <w:pPr>
        <w:tabs>
          <w:tab w:val="left" w:pos="5670"/>
        </w:tabs>
      </w:pPr>
      <w:r>
        <w:t xml:space="preserve">Lieu et date </w:t>
      </w:r>
      <w:permStart w:id="1151090620" w:edGrp="everyone"/>
      <w:r>
        <w:t>…………………………</w:t>
      </w:r>
      <w:permEnd w:id="1151090620"/>
      <w:r>
        <w:t xml:space="preserve">           signature du (des) propriétaire(s) ……………………………</w:t>
      </w:r>
    </w:p>
    <w:p w14:paraId="5381ED0E" w14:textId="77777777" w:rsidR="006D79CF" w:rsidRDefault="006D79CF" w:rsidP="000B1FCA">
      <w:pPr>
        <w:tabs>
          <w:tab w:val="left" w:pos="5670"/>
        </w:tabs>
      </w:pPr>
    </w:p>
    <w:p w14:paraId="3A70130B" w14:textId="77777777" w:rsidR="003E6D48" w:rsidRDefault="003E6D48" w:rsidP="000B1FCA">
      <w:pPr>
        <w:tabs>
          <w:tab w:val="left" w:pos="5670"/>
        </w:tabs>
      </w:pPr>
    </w:p>
    <w:p w14:paraId="4358D656" w14:textId="77777777" w:rsidR="00EF1251" w:rsidRPr="00EF1251" w:rsidRDefault="00EF1251" w:rsidP="00EF1251">
      <w:pPr>
        <w:spacing w:before="312" w:line="240" w:lineRule="exact"/>
        <w:jc w:val="center"/>
        <w:textAlignment w:val="baseline"/>
        <w:rPr>
          <w:rFonts w:eastAsia="Arial" w:cs="Times New Roman"/>
          <w:b/>
          <w:color w:val="000000"/>
          <w:spacing w:val="-3"/>
          <w:sz w:val="28"/>
          <w:szCs w:val="28"/>
          <w:lang w:val="fr-FR"/>
        </w:rPr>
      </w:pPr>
      <w:r w:rsidRPr="00EF1251">
        <w:rPr>
          <w:rFonts w:eastAsia="Arial" w:cs="Times New Roman"/>
          <w:b/>
          <w:color w:val="000000"/>
          <w:spacing w:val="-3"/>
          <w:sz w:val="28"/>
          <w:szCs w:val="28"/>
          <w:lang w:val="fr-FR"/>
        </w:rPr>
        <w:t>Aucun travail ne peut être exécuté sans autorisation municipale.</w:t>
      </w:r>
    </w:p>
    <w:p w14:paraId="6816CBC8" w14:textId="77777777" w:rsidR="00895596" w:rsidRPr="00EF1251" w:rsidRDefault="00895596" w:rsidP="00EF1251">
      <w:pPr>
        <w:tabs>
          <w:tab w:val="left" w:pos="5670"/>
        </w:tabs>
        <w:jc w:val="center"/>
        <w:rPr>
          <w:rFonts w:cs="Times New Roman"/>
          <w:sz w:val="28"/>
          <w:szCs w:val="28"/>
          <w:lang w:val="fr-FR"/>
        </w:rPr>
      </w:pPr>
    </w:p>
    <w:sectPr w:rsidR="00895596" w:rsidRPr="00EF1251" w:rsidSect="00130342">
      <w:headerReference w:type="default" r:id="rId8"/>
      <w:footerReference w:type="default" r:id="rId9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1DF86" w14:textId="77777777" w:rsidR="00130342" w:rsidRDefault="00130342" w:rsidP="000B1FCA">
      <w:r>
        <w:separator/>
      </w:r>
    </w:p>
  </w:endnote>
  <w:endnote w:type="continuationSeparator" w:id="0">
    <w:p w14:paraId="7F20768A" w14:textId="77777777" w:rsidR="00130342" w:rsidRDefault="00130342" w:rsidP="000B1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D17AD" w14:textId="77777777" w:rsidR="00986B86" w:rsidRDefault="000B1FCA" w:rsidP="00EE4A21">
    <w:pPr>
      <w:pStyle w:val="Pieddepage"/>
      <w:jc w:val="center"/>
    </w:pPr>
    <w:r>
      <w:rPr>
        <w:color w:val="808080"/>
        <w:sz w:val="20"/>
        <w:szCs w:val="20"/>
      </w:rPr>
      <w:t>Rue de la Tour 3, 1263 Crassier / Tél. 022 367 18 75</w:t>
    </w:r>
  </w:p>
  <w:p w14:paraId="20824FD8" w14:textId="337B3D44" w:rsidR="00986B86" w:rsidRPr="00C748E7" w:rsidRDefault="000B1FCA" w:rsidP="00C748E7">
    <w:pPr>
      <w:pStyle w:val="Pieddepage"/>
      <w:jc w:val="center"/>
    </w:pPr>
    <w:r>
      <w:t xml:space="preserve">                                     </w:t>
    </w:r>
    <w:r w:rsidR="00BE31C5">
      <w:t xml:space="preserve">            </w:t>
    </w:r>
    <w:r>
      <w:t xml:space="preserve"> </w:t>
    </w:r>
    <w:hyperlink r:id="rId1" w:history="1">
      <w:r w:rsidRPr="00090BDE">
        <w:rPr>
          <w:rStyle w:val="Lienhypertexte"/>
          <w:color w:val="808080"/>
          <w:sz w:val="20"/>
          <w:szCs w:val="20"/>
        </w:rPr>
        <w:t>http://www.crassier.ch</w:t>
      </w:r>
    </w:hyperlink>
    <w:r w:rsidRPr="00090BDE">
      <w:rPr>
        <w:color w:val="808080"/>
        <w:sz w:val="20"/>
        <w:szCs w:val="20"/>
      </w:rPr>
      <w:t xml:space="preserve"> - E-mail: </w:t>
    </w:r>
    <w:hyperlink r:id="rId2" w:history="1">
      <w:r w:rsidRPr="00090BDE">
        <w:rPr>
          <w:rStyle w:val="Lienhypertexte"/>
          <w:color w:val="808080"/>
          <w:sz w:val="20"/>
          <w:szCs w:val="20"/>
        </w:rPr>
        <w:t>commune@crassier.ch</w:t>
      </w:r>
    </w:hyperlink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7687B" w14:textId="77777777" w:rsidR="00130342" w:rsidRDefault="00130342" w:rsidP="000B1FCA">
      <w:r>
        <w:separator/>
      </w:r>
    </w:p>
  </w:footnote>
  <w:footnote w:type="continuationSeparator" w:id="0">
    <w:p w14:paraId="2D57627E" w14:textId="77777777" w:rsidR="00130342" w:rsidRDefault="00130342" w:rsidP="000B1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8C0B6" w14:textId="77777777" w:rsidR="00986B86" w:rsidRDefault="000B1FCA">
    <w:pPr>
      <w:pStyle w:val="En-tte"/>
    </w:pPr>
    <w:r w:rsidRPr="004A6454">
      <w:rPr>
        <w:rFonts w:eastAsia="Times New Roman" w:cs="Times New Roman"/>
        <w:noProof/>
        <w:szCs w:val="24"/>
        <w:lang w:eastAsia="fr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00CAD6" wp14:editId="0A722AE5">
              <wp:simplePos x="0" y="0"/>
              <wp:positionH relativeFrom="column">
                <wp:posOffset>538480</wp:posOffset>
              </wp:positionH>
              <wp:positionV relativeFrom="paragraph">
                <wp:posOffset>-1905</wp:posOffset>
              </wp:positionV>
              <wp:extent cx="3657600" cy="819150"/>
              <wp:effectExtent l="0" t="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171480" w14:textId="77777777" w:rsidR="00986B86" w:rsidRDefault="000B1FCA" w:rsidP="004A6454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Commune</w:t>
                          </w:r>
                          <w:r w:rsidRPr="007F5165">
                            <w:rPr>
                              <w:b/>
                              <w:sz w:val="32"/>
                              <w:szCs w:val="32"/>
                            </w:rPr>
                            <w:t xml:space="preserve"> de Crassier</w:t>
                          </w:r>
                        </w:p>
                        <w:p w14:paraId="197A3244" w14:textId="77777777" w:rsidR="00986B86" w:rsidRPr="00CE0332" w:rsidRDefault="000B1FCA" w:rsidP="004A6454">
                          <w:pPr>
                            <w:rPr>
                              <w:rFonts w:ascii="(Utiliser une police de caractè" w:hAnsi="(Utiliser une police de caractè"/>
                              <w:b/>
                              <w:smallCaps/>
                            </w:rPr>
                          </w:pPr>
                          <w:r>
                            <w:rPr>
                              <w:rFonts w:ascii="(Utiliser une police de caractè" w:hAnsi="(Utiliser une police de caractè"/>
                              <w:b/>
                              <w:smallCaps/>
                            </w:rPr>
                            <w:t>Municipalité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00CAD6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42.4pt;margin-top:-.15pt;width:4in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" filled="f" stroked="f">
              <v:textbox>
                <w:txbxContent>
                  <w:p w14:paraId="1D171480" w14:textId="77777777" w:rsidR="00986B86" w:rsidRDefault="000B1FCA" w:rsidP="004A6454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Commune</w:t>
                    </w:r>
                    <w:r w:rsidRPr="007F5165">
                      <w:rPr>
                        <w:b/>
                        <w:sz w:val="32"/>
                        <w:szCs w:val="32"/>
                      </w:rPr>
                      <w:t xml:space="preserve"> de Crassier</w:t>
                    </w:r>
                  </w:p>
                  <w:p w14:paraId="197A3244" w14:textId="77777777" w:rsidR="00986B86" w:rsidRPr="00CE0332" w:rsidRDefault="000B1FCA" w:rsidP="004A6454">
                    <w:pPr>
                      <w:rPr>
                        <w:rFonts w:ascii="(Utiliser une police de caractè" w:hAnsi="(Utiliser une police de caractè"/>
                        <w:b/>
                        <w:smallCaps/>
                      </w:rPr>
                    </w:pPr>
                    <w:r>
                      <w:rPr>
                        <w:rFonts w:ascii="(Utiliser une police de caractè" w:hAnsi="(Utiliser une police de caractè"/>
                        <w:b/>
                        <w:smallCaps/>
                      </w:rPr>
                      <w:t>Municipalité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CH"/>
      </w:rPr>
      <w:drawing>
        <wp:inline distT="0" distB="0" distL="0" distR="0" wp14:anchorId="58E43AAD" wp14:editId="46ABF47C">
          <wp:extent cx="534035" cy="663575"/>
          <wp:effectExtent l="0" t="0" r="0" b="3175"/>
          <wp:docPr id="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35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B5ED5E" w14:textId="77777777" w:rsidR="00986B86" w:rsidRDefault="003116AF">
    <w:pPr>
      <w:pStyle w:val="En-tte"/>
    </w:pPr>
    <w:r>
      <w:pict w14:anchorId="4DCF19A1">
        <v:rect id="_x0000_i1025" style="width:0;height:1.5pt" o:hralign="center" o:hrstd="t" o:hr="t" fillcolor="#a0a0a0" stroked="f"/>
      </w:pict>
    </w:r>
  </w:p>
  <w:p w14:paraId="4D601487" w14:textId="77777777" w:rsidR="00986B86" w:rsidRDefault="00986B8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16E2"/>
    <w:multiLevelType w:val="multilevel"/>
    <w:tmpl w:val="25A21EDC"/>
    <w:lvl w:ilvl="0">
      <w:numFmt w:val="bullet"/>
      <w:lvlText w:val="q"/>
      <w:lvlJc w:val="left"/>
      <w:pPr>
        <w:tabs>
          <w:tab w:val="left" w:pos="288"/>
        </w:tabs>
      </w:pPr>
      <w:rPr>
        <w:rFonts w:ascii="Wingdings" w:eastAsia="Wingdings" w:hAnsi="Wingdings"/>
        <w:color w:val="000000"/>
        <w:spacing w:val="6"/>
        <w:w w:val="100"/>
        <w:sz w:val="20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6832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ocumentProtection w:edit="readOnly" w:formatting="1" w:enforcement="1" w:cryptProviderType="rsaAES" w:cryptAlgorithmClass="hash" w:cryptAlgorithmType="typeAny" w:cryptAlgorithmSid="14" w:cryptSpinCount="100000" w:hash="TNee9BXQvPuHM/X2i5UDEa9u4tV+/JCrXXqpp2OpWh9eSNJqMHyAJFlJ2wov+rtDMOe3lRDjq1vy45IiYKdXSA==" w:salt="9ltLi3irct7AMERGsAqIT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42"/>
    <w:rsid w:val="000B1FCA"/>
    <w:rsid w:val="00101B9C"/>
    <w:rsid w:val="00130342"/>
    <w:rsid w:val="00160F30"/>
    <w:rsid w:val="001E21FA"/>
    <w:rsid w:val="00212342"/>
    <w:rsid w:val="00253BE7"/>
    <w:rsid w:val="003116AF"/>
    <w:rsid w:val="003E6D48"/>
    <w:rsid w:val="00450669"/>
    <w:rsid w:val="004A6BD1"/>
    <w:rsid w:val="00521242"/>
    <w:rsid w:val="00596EB5"/>
    <w:rsid w:val="005B4F82"/>
    <w:rsid w:val="005E7582"/>
    <w:rsid w:val="006655D1"/>
    <w:rsid w:val="00687A1A"/>
    <w:rsid w:val="006D79CF"/>
    <w:rsid w:val="006F3FEF"/>
    <w:rsid w:val="00732CF2"/>
    <w:rsid w:val="007D555D"/>
    <w:rsid w:val="007F54BD"/>
    <w:rsid w:val="00827B4E"/>
    <w:rsid w:val="00851BC0"/>
    <w:rsid w:val="00895596"/>
    <w:rsid w:val="00986B86"/>
    <w:rsid w:val="009920BF"/>
    <w:rsid w:val="009B516E"/>
    <w:rsid w:val="009D1E10"/>
    <w:rsid w:val="00A47E04"/>
    <w:rsid w:val="00A63873"/>
    <w:rsid w:val="00BD3331"/>
    <w:rsid w:val="00BE31C5"/>
    <w:rsid w:val="00C66AEA"/>
    <w:rsid w:val="00CB5B30"/>
    <w:rsid w:val="00D102E4"/>
    <w:rsid w:val="00D30102"/>
    <w:rsid w:val="00D77EAD"/>
    <w:rsid w:val="00EC010F"/>
    <w:rsid w:val="00EF1251"/>
    <w:rsid w:val="00F5140C"/>
    <w:rsid w:val="00FE7087"/>
    <w:rsid w:val="00F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A1BE2F"/>
  <w15:chartTrackingRefBased/>
  <w15:docId w15:val="{9B25063A-535F-4C05-B9AF-FD74ABAD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FCA"/>
  </w:style>
  <w:style w:type="paragraph" w:styleId="Titre1">
    <w:name w:val="heading 1"/>
    <w:basedOn w:val="Normal"/>
    <w:next w:val="Normal"/>
    <w:link w:val="Titre1Car"/>
    <w:uiPriority w:val="9"/>
    <w:qFormat/>
    <w:rsid w:val="000B1F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1F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-tte">
    <w:name w:val="header"/>
    <w:basedOn w:val="Normal"/>
    <w:link w:val="En-tteCar"/>
    <w:unhideWhenUsed/>
    <w:rsid w:val="000B1F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B1FCA"/>
  </w:style>
  <w:style w:type="paragraph" w:styleId="Pieddepage">
    <w:name w:val="footer"/>
    <w:basedOn w:val="Normal"/>
    <w:link w:val="PieddepageCar"/>
    <w:unhideWhenUsed/>
    <w:rsid w:val="000B1F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0B1FCA"/>
  </w:style>
  <w:style w:type="character" w:styleId="Lienhypertexte">
    <w:name w:val="Hyperlink"/>
    <w:rsid w:val="000B1FC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130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mune@crassier.ch" TargetMode="External"/><Relationship Id="rId1" Type="http://schemas.openxmlformats.org/officeDocument/2006/relationships/hyperlink" Target="http://www.crassie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mune\Documents\Mod&#232;les%20Office%20personnalis&#233;s\Courrier_11.03.19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C5468-67F5-4B6F-80E6-854611CE7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Courrier_11.03.19.dotx</Template>
  <TotalTime>10</TotalTime>
  <Pages>2</Pages>
  <Words>338</Words>
  <Characters>1862</Characters>
  <Application>Microsoft Office Word</Application>
  <DocSecurity>8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Commune de Crassier</dc:creator>
  <cp:keywords/>
  <dc:description/>
  <cp:lastModifiedBy>Commune de Crassier</cp:lastModifiedBy>
  <cp:revision>3</cp:revision>
  <dcterms:created xsi:type="dcterms:W3CDTF">2023-09-19T08:44:00Z</dcterms:created>
  <dcterms:modified xsi:type="dcterms:W3CDTF">2023-09-19T08:53:00Z</dcterms:modified>
</cp:coreProperties>
</file>