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829CE" w14:textId="53A80473" w:rsidR="000B1FCA" w:rsidRDefault="000B1FCA" w:rsidP="000B1FCA">
      <w:pPr>
        <w:tabs>
          <w:tab w:val="left" w:pos="5670"/>
        </w:tabs>
      </w:pPr>
      <w:r>
        <w:tab/>
      </w:r>
    </w:p>
    <w:p w14:paraId="2D002299" w14:textId="77777777" w:rsidR="00373F3F" w:rsidRDefault="00373F3F" w:rsidP="000B1FCA">
      <w:pPr>
        <w:tabs>
          <w:tab w:val="left" w:pos="5670"/>
        </w:tabs>
      </w:pPr>
    </w:p>
    <w:p w14:paraId="254DFEB2" w14:textId="3F418755" w:rsidR="004E4995" w:rsidRPr="00A609DB" w:rsidRDefault="004E4995" w:rsidP="004E4995">
      <w:pPr>
        <w:tabs>
          <w:tab w:val="left" w:pos="5670"/>
        </w:tabs>
        <w:jc w:val="center"/>
        <w:rPr>
          <w:rFonts w:cs="Times New Roman"/>
          <w:b/>
          <w:bCs/>
          <w:sz w:val="36"/>
          <w:szCs w:val="36"/>
        </w:rPr>
      </w:pPr>
      <w:r w:rsidRPr="00A609DB">
        <w:rPr>
          <w:rFonts w:cs="Times New Roman"/>
          <w:b/>
          <w:bCs/>
          <w:sz w:val="36"/>
          <w:szCs w:val="36"/>
        </w:rPr>
        <w:t>BULLETIN DE COMMANDE</w:t>
      </w:r>
    </w:p>
    <w:p w14:paraId="00778851" w14:textId="4C9BFDD4" w:rsidR="004E4995" w:rsidRPr="00A609DB" w:rsidRDefault="004E4995" w:rsidP="004E4995">
      <w:pPr>
        <w:tabs>
          <w:tab w:val="left" w:pos="5670"/>
        </w:tabs>
        <w:jc w:val="center"/>
        <w:rPr>
          <w:rFonts w:cs="Times New Roman"/>
          <w:sz w:val="32"/>
          <w:szCs w:val="32"/>
        </w:rPr>
      </w:pPr>
      <w:r w:rsidRPr="00A609DB">
        <w:rPr>
          <w:rFonts w:cs="Times New Roman"/>
          <w:sz w:val="32"/>
          <w:szCs w:val="32"/>
        </w:rPr>
        <w:t>Plaquette pour le jardin du souvenir</w:t>
      </w:r>
    </w:p>
    <w:p w14:paraId="26C03A33" w14:textId="6AEF9475" w:rsidR="00574867" w:rsidRPr="00A609DB" w:rsidRDefault="00574867" w:rsidP="004E4995">
      <w:pPr>
        <w:tabs>
          <w:tab w:val="left" w:pos="5670"/>
        </w:tabs>
        <w:jc w:val="center"/>
        <w:rPr>
          <w:rFonts w:cs="Times New Roman"/>
          <w:szCs w:val="24"/>
        </w:rPr>
      </w:pPr>
      <w:r w:rsidRPr="00A609DB">
        <w:rPr>
          <w:rFonts w:cs="Times New Roman"/>
          <w:szCs w:val="24"/>
        </w:rPr>
        <w:t>Format 100 x 50</w:t>
      </w:r>
    </w:p>
    <w:p w14:paraId="2D5EAB21" w14:textId="77777777" w:rsidR="004E4995" w:rsidRPr="00A609DB" w:rsidRDefault="004E4995" w:rsidP="004E4995">
      <w:pPr>
        <w:tabs>
          <w:tab w:val="left" w:pos="5670"/>
        </w:tabs>
        <w:rPr>
          <w:rFonts w:cs="Times New Roman"/>
          <w:szCs w:val="24"/>
        </w:rPr>
      </w:pPr>
    </w:p>
    <w:p w14:paraId="29F47FBF" w14:textId="77777777" w:rsidR="004E4995" w:rsidRPr="00A609DB" w:rsidRDefault="004E4995" w:rsidP="004E4995">
      <w:pPr>
        <w:tabs>
          <w:tab w:val="left" w:pos="5670"/>
        </w:tabs>
        <w:rPr>
          <w:rFonts w:cs="Times New Roman"/>
          <w:szCs w:val="24"/>
        </w:rPr>
      </w:pPr>
    </w:p>
    <w:p w14:paraId="518FD481" w14:textId="77777777" w:rsidR="004E4995" w:rsidRPr="00A609DB" w:rsidRDefault="004E4995" w:rsidP="004E4995">
      <w:pPr>
        <w:tabs>
          <w:tab w:val="left" w:pos="5670"/>
        </w:tabs>
        <w:rPr>
          <w:rFonts w:cs="Times New Roman"/>
          <w:szCs w:val="24"/>
        </w:rPr>
      </w:pPr>
    </w:p>
    <w:p w14:paraId="24291D87" w14:textId="77777777" w:rsidR="004E4995" w:rsidRPr="00A609DB" w:rsidRDefault="004E4995" w:rsidP="004E4995">
      <w:pPr>
        <w:tabs>
          <w:tab w:val="left" w:pos="5670"/>
        </w:tabs>
        <w:rPr>
          <w:rFonts w:cs="Times New Roman"/>
          <w:szCs w:val="24"/>
        </w:rPr>
      </w:pPr>
    </w:p>
    <w:p w14:paraId="6ABA5920" w14:textId="1FF13B3B" w:rsidR="004E4995" w:rsidRPr="00A609DB" w:rsidRDefault="004E4995" w:rsidP="004E4995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A609DB">
        <w:rPr>
          <w:rFonts w:ascii="Times New Roman" w:hAnsi="Times New Roman" w:cs="Times New Roman"/>
          <w:b/>
          <w:bCs/>
          <w:sz w:val="28"/>
          <w:szCs w:val="28"/>
        </w:rPr>
        <w:t xml:space="preserve">Texte à faire graver : </w:t>
      </w:r>
    </w:p>
    <w:p w14:paraId="591B92CB" w14:textId="77777777" w:rsidR="004E4995" w:rsidRPr="00A609DB" w:rsidRDefault="004E4995" w:rsidP="004E4995">
      <w:pPr>
        <w:pStyle w:val="Default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1984"/>
        <w:gridCol w:w="2263"/>
      </w:tblGrid>
      <w:tr w:rsidR="00A23CC9" w:rsidRPr="00A609DB" w14:paraId="0D5D7B75" w14:textId="77777777" w:rsidTr="00A609DB">
        <w:tc>
          <w:tcPr>
            <w:tcW w:w="2405" w:type="dxa"/>
          </w:tcPr>
          <w:p w14:paraId="21624E6F" w14:textId="22985380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>Prénom :</w:t>
            </w:r>
          </w:p>
        </w:tc>
        <w:tc>
          <w:tcPr>
            <w:tcW w:w="6657" w:type="dxa"/>
            <w:gridSpan w:val="3"/>
          </w:tcPr>
          <w:p w14:paraId="4D428E64" w14:textId="5D250D0F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0" w:name="Texte1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</w:tr>
      <w:tr w:rsidR="00A23CC9" w:rsidRPr="00A609DB" w14:paraId="79FFFDB9" w14:textId="77777777" w:rsidTr="00A609DB">
        <w:tc>
          <w:tcPr>
            <w:tcW w:w="2405" w:type="dxa"/>
          </w:tcPr>
          <w:p w14:paraId="5655E4E9" w14:textId="37010411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>Nom (s) :</w:t>
            </w:r>
          </w:p>
        </w:tc>
        <w:tc>
          <w:tcPr>
            <w:tcW w:w="6657" w:type="dxa"/>
            <w:gridSpan w:val="3"/>
          </w:tcPr>
          <w:p w14:paraId="0B2A8A15" w14:textId="59285871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1" w:name="Texte2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A23CC9" w:rsidRPr="00A609DB" w14:paraId="2AA720D2" w14:textId="77777777" w:rsidTr="00A609DB">
        <w:tc>
          <w:tcPr>
            <w:tcW w:w="2405" w:type="dxa"/>
          </w:tcPr>
          <w:p w14:paraId="6CB5A7F4" w14:textId="03E52A61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>Année de naissance :</w:t>
            </w:r>
          </w:p>
        </w:tc>
        <w:tc>
          <w:tcPr>
            <w:tcW w:w="2410" w:type="dxa"/>
          </w:tcPr>
          <w:p w14:paraId="0FF91E53" w14:textId="59B14BD0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2" w:name="Texte3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  <w:tc>
          <w:tcPr>
            <w:tcW w:w="1984" w:type="dxa"/>
          </w:tcPr>
          <w:p w14:paraId="630D122B" w14:textId="188B81FD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>Année de décès :</w:t>
            </w:r>
          </w:p>
        </w:tc>
        <w:tc>
          <w:tcPr>
            <w:tcW w:w="2263" w:type="dxa"/>
          </w:tcPr>
          <w:p w14:paraId="077EE86C" w14:textId="6DBC4158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3" w:name="Texte4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</w:tbl>
    <w:p w14:paraId="46DB156D" w14:textId="77777777" w:rsidR="00A23CC9" w:rsidRPr="00A609DB" w:rsidRDefault="00A23CC9" w:rsidP="004E4995">
      <w:pPr>
        <w:pStyle w:val="Default"/>
        <w:rPr>
          <w:rFonts w:ascii="Times New Roman" w:hAnsi="Times New Roman" w:cs="Times New Roman"/>
        </w:rPr>
      </w:pPr>
    </w:p>
    <w:p w14:paraId="305B7D0B" w14:textId="77777777" w:rsidR="00A23CC9" w:rsidRPr="00A609DB" w:rsidRDefault="004E4995" w:rsidP="004E4995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A609DB">
        <w:rPr>
          <w:rFonts w:ascii="Times New Roman" w:hAnsi="Times New Roman" w:cs="Times New Roman"/>
          <w:b/>
          <w:bCs/>
          <w:sz w:val="28"/>
          <w:szCs w:val="28"/>
        </w:rPr>
        <w:t xml:space="preserve">Coordonnées du demandeur : </w:t>
      </w:r>
    </w:p>
    <w:p w14:paraId="0D972706" w14:textId="77777777" w:rsidR="00A23CC9" w:rsidRPr="00A609DB" w:rsidRDefault="00A23CC9" w:rsidP="004E4995">
      <w:pPr>
        <w:pStyle w:val="Default"/>
        <w:rPr>
          <w:rFonts w:ascii="Times New Roman" w:hAnsi="Times New Roman" w:cs="Times New Roman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A23CC9" w:rsidRPr="00A609DB" w14:paraId="7FB579B1" w14:textId="77777777" w:rsidTr="00A609DB">
        <w:tc>
          <w:tcPr>
            <w:tcW w:w="2830" w:type="dxa"/>
          </w:tcPr>
          <w:p w14:paraId="01A0CD0B" w14:textId="4589F592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>Nom et prénom :</w:t>
            </w:r>
          </w:p>
        </w:tc>
        <w:tc>
          <w:tcPr>
            <w:tcW w:w="6232" w:type="dxa"/>
          </w:tcPr>
          <w:p w14:paraId="10E6C237" w14:textId="409C72C7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4" w:name="Texte5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4"/>
          </w:p>
        </w:tc>
      </w:tr>
      <w:tr w:rsidR="00A23CC9" w:rsidRPr="00A609DB" w14:paraId="2FF831A4" w14:textId="77777777" w:rsidTr="00A609DB">
        <w:tc>
          <w:tcPr>
            <w:tcW w:w="2830" w:type="dxa"/>
          </w:tcPr>
          <w:p w14:paraId="700A6C1A" w14:textId="6C231E58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>Adresse :</w:t>
            </w:r>
          </w:p>
        </w:tc>
        <w:tc>
          <w:tcPr>
            <w:tcW w:w="6232" w:type="dxa"/>
          </w:tcPr>
          <w:p w14:paraId="5AE22026" w14:textId="673ACF18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5" w:name="Texte6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</w:tr>
      <w:tr w:rsidR="00A23CC9" w:rsidRPr="00A609DB" w14:paraId="64F70E0B" w14:textId="77777777" w:rsidTr="00A609DB">
        <w:tc>
          <w:tcPr>
            <w:tcW w:w="2830" w:type="dxa"/>
          </w:tcPr>
          <w:p w14:paraId="5F952044" w14:textId="789801F1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>Numéro postal et localité :</w:t>
            </w:r>
          </w:p>
        </w:tc>
        <w:tc>
          <w:tcPr>
            <w:tcW w:w="6232" w:type="dxa"/>
          </w:tcPr>
          <w:p w14:paraId="7703B9AD" w14:textId="3F043EED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6" w:name="Texte7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6"/>
          </w:p>
        </w:tc>
      </w:tr>
      <w:tr w:rsidR="00A23CC9" w:rsidRPr="00A609DB" w14:paraId="1DBA67DE" w14:textId="77777777" w:rsidTr="00A609DB">
        <w:tc>
          <w:tcPr>
            <w:tcW w:w="2830" w:type="dxa"/>
          </w:tcPr>
          <w:p w14:paraId="74E2A0EC" w14:textId="4F5E49FE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 xml:space="preserve">Tél. – </w:t>
            </w:r>
            <w:proofErr w:type="spellStart"/>
            <w:r w:rsidRPr="00A609DB">
              <w:rPr>
                <w:rFonts w:ascii="Times New Roman" w:hAnsi="Times New Roman" w:cs="Times New Roman"/>
              </w:rPr>
              <w:t>Natel</w:t>
            </w:r>
            <w:proofErr w:type="spellEnd"/>
            <w:r w:rsidRPr="00A609DB">
              <w:rPr>
                <w:rFonts w:ascii="Times New Roman" w:hAnsi="Times New Roman" w:cs="Times New Roman"/>
              </w:rPr>
              <w:t> :</w:t>
            </w:r>
          </w:p>
        </w:tc>
        <w:tc>
          <w:tcPr>
            <w:tcW w:w="6232" w:type="dxa"/>
          </w:tcPr>
          <w:p w14:paraId="35447146" w14:textId="1DE13EF2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7" w:name="Texte8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7"/>
          </w:p>
        </w:tc>
      </w:tr>
      <w:tr w:rsidR="00A23CC9" w:rsidRPr="00A609DB" w14:paraId="085522AF" w14:textId="77777777" w:rsidTr="00A609DB">
        <w:tc>
          <w:tcPr>
            <w:tcW w:w="2830" w:type="dxa"/>
          </w:tcPr>
          <w:p w14:paraId="132F7689" w14:textId="302097FE" w:rsidR="00A23CC9" w:rsidRPr="00A609DB" w:rsidRDefault="00A23CC9" w:rsidP="004E4995">
            <w:pPr>
              <w:pStyle w:val="Default"/>
              <w:rPr>
                <w:rFonts w:ascii="Times New Roman" w:hAnsi="Times New Roman" w:cs="Times New Roman"/>
              </w:rPr>
            </w:pPr>
            <w:r w:rsidRPr="00A609DB">
              <w:rPr>
                <w:rFonts w:ascii="Times New Roman" w:hAnsi="Times New Roman" w:cs="Times New Roman"/>
              </w:rPr>
              <w:t>Courriel :</w:t>
            </w:r>
          </w:p>
        </w:tc>
        <w:tc>
          <w:tcPr>
            <w:tcW w:w="6232" w:type="dxa"/>
          </w:tcPr>
          <w:p w14:paraId="1EE312CE" w14:textId="770E81DB" w:rsidR="00A23CC9" w:rsidRPr="00A609DB" w:rsidRDefault="00A609DB" w:rsidP="004E4995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8" w:name="Texte9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  <w:noProof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8"/>
          </w:p>
        </w:tc>
      </w:tr>
    </w:tbl>
    <w:p w14:paraId="60BF5F4C" w14:textId="15928094" w:rsidR="004E4995" w:rsidRPr="00A609DB" w:rsidRDefault="004E4995" w:rsidP="004E4995">
      <w:pPr>
        <w:pStyle w:val="Default"/>
        <w:rPr>
          <w:rFonts w:ascii="Times New Roman" w:hAnsi="Times New Roman" w:cs="Times New Roman"/>
        </w:rPr>
      </w:pPr>
    </w:p>
    <w:p w14:paraId="13A8B73B" w14:textId="77777777" w:rsidR="000B1FCA" w:rsidRPr="00A609DB" w:rsidRDefault="000B1FCA" w:rsidP="000B1FCA">
      <w:pPr>
        <w:tabs>
          <w:tab w:val="left" w:pos="5670"/>
        </w:tabs>
        <w:rPr>
          <w:rFonts w:cs="Times New Roman"/>
          <w:szCs w:val="24"/>
        </w:rPr>
      </w:pPr>
    </w:p>
    <w:p w14:paraId="007C2F5E" w14:textId="77777777" w:rsidR="00574867" w:rsidRPr="00A609DB" w:rsidRDefault="00A23CC9" w:rsidP="000B1FCA">
      <w:pPr>
        <w:tabs>
          <w:tab w:val="left" w:pos="5670"/>
        </w:tabs>
        <w:rPr>
          <w:rFonts w:cs="Times New Roman"/>
          <w:szCs w:val="24"/>
        </w:rPr>
      </w:pPr>
      <w:r w:rsidRPr="00A609DB">
        <w:rPr>
          <w:rFonts w:cs="Times New Roman"/>
          <w:szCs w:val="24"/>
        </w:rPr>
        <w:t xml:space="preserve">Le coût de la plaquette est d’environ CHF 400,-- (selon les fluctuations du </w:t>
      </w:r>
      <w:r w:rsidR="00574867" w:rsidRPr="00A609DB">
        <w:rPr>
          <w:rFonts w:cs="Times New Roman"/>
          <w:szCs w:val="24"/>
        </w:rPr>
        <w:t>prix du bronze)</w:t>
      </w:r>
      <w:r w:rsidRPr="00A609DB">
        <w:rPr>
          <w:rFonts w:cs="Times New Roman"/>
          <w:szCs w:val="24"/>
        </w:rPr>
        <w:t xml:space="preserve"> </w:t>
      </w:r>
      <w:r w:rsidR="00574867" w:rsidRPr="00A609DB">
        <w:rPr>
          <w:rFonts w:cs="Times New Roman"/>
          <w:szCs w:val="24"/>
        </w:rPr>
        <w:t>y compris les travaux de pose effectués par la Commune. Cette dernière vous sera facturée à réception de la plaquette à la Commune.</w:t>
      </w:r>
    </w:p>
    <w:p w14:paraId="3B6A33B0" w14:textId="77777777" w:rsidR="008C470F" w:rsidRPr="00A609DB" w:rsidRDefault="008C470F" w:rsidP="000B1FCA">
      <w:pPr>
        <w:tabs>
          <w:tab w:val="left" w:pos="5670"/>
        </w:tabs>
        <w:rPr>
          <w:rFonts w:cs="Times New Roman"/>
          <w:szCs w:val="24"/>
        </w:rPr>
      </w:pPr>
    </w:p>
    <w:p w14:paraId="679E504E" w14:textId="7C7496F4" w:rsidR="008C470F" w:rsidRPr="00A609DB" w:rsidRDefault="008C470F" w:rsidP="000B1FCA">
      <w:pPr>
        <w:tabs>
          <w:tab w:val="left" w:pos="5670"/>
        </w:tabs>
        <w:rPr>
          <w:rFonts w:cs="Times New Roman"/>
          <w:szCs w:val="24"/>
        </w:rPr>
      </w:pPr>
      <w:r w:rsidRPr="00A609DB">
        <w:rPr>
          <w:rFonts w:cs="Times New Roman"/>
          <w:szCs w:val="24"/>
        </w:rPr>
        <w:t>Le délai de commande est d’environ 7 à 8 semaines.</w:t>
      </w:r>
    </w:p>
    <w:p w14:paraId="1028C972" w14:textId="77777777" w:rsidR="00574867" w:rsidRPr="00A609DB" w:rsidRDefault="00574867" w:rsidP="000B1FCA">
      <w:pPr>
        <w:tabs>
          <w:tab w:val="left" w:pos="5670"/>
        </w:tabs>
        <w:rPr>
          <w:rFonts w:cs="Times New Roman"/>
          <w:szCs w:val="24"/>
        </w:rPr>
      </w:pPr>
    </w:p>
    <w:p w14:paraId="4A8A06E2" w14:textId="132A9187" w:rsidR="000B1FCA" w:rsidRPr="00A609DB" w:rsidRDefault="008C470F" w:rsidP="000B1FCA">
      <w:pPr>
        <w:tabs>
          <w:tab w:val="left" w:pos="5670"/>
        </w:tabs>
        <w:rPr>
          <w:rFonts w:cs="Times New Roman"/>
          <w:szCs w:val="24"/>
        </w:rPr>
      </w:pPr>
      <w:r w:rsidRPr="00A609DB">
        <w:rPr>
          <w:rFonts w:cs="Times New Roman"/>
          <w:szCs w:val="24"/>
        </w:rPr>
        <w:t xml:space="preserve">Ce formulaire est à remettre à l’administration communale, rue de la Tour 3 – 1263 Crassier ou par mail à </w:t>
      </w:r>
      <w:hyperlink r:id="rId7" w:history="1">
        <w:r w:rsidRPr="00A609DB">
          <w:rPr>
            <w:rStyle w:val="Lienhypertexte"/>
            <w:rFonts w:cs="Times New Roman"/>
            <w:szCs w:val="24"/>
          </w:rPr>
          <w:t>commune@crassier.ch</w:t>
        </w:r>
      </w:hyperlink>
      <w:r w:rsidRPr="00A609DB">
        <w:rPr>
          <w:rFonts w:cs="Times New Roman"/>
          <w:szCs w:val="24"/>
        </w:rPr>
        <w:t xml:space="preserve">. </w:t>
      </w:r>
      <w:r w:rsidR="00574867" w:rsidRPr="00A609DB">
        <w:rPr>
          <w:rFonts w:cs="Times New Roman"/>
          <w:szCs w:val="24"/>
        </w:rPr>
        <w:t xml:space="preserve"> </w:t>
      </w:r>
    </w:p>
    <w:p w14:paraId="2C36EBA3" w14:textId="77777777" w:rsidR="000B1FCA" w:rsidRPr="00A609DB" w:rsidRDefault="000B1FCA" w:rsidP="000B1FCA">
      <w:pPr>
        <w:tabs>
          <w:tab w:val="left" w:pos="5670"/>
        </w:tabs>
        <w:rPr>
          <w:rFonts w:cs="Times New Roman"/>
          <w:szCs w:val="24"/>
        </w:rPr>
      </w:pPr>
    </w:p>
    <w:p w14:paraId="0D81F1EE" w14:textId="77777777" w:rsidR="008C470F" w:rsidRPr="00A609DB" w:rsidRDefault="008C470F" w:rsidP="000B1FCA">
      <w:pPr>
        <w:tabs>
          <w:tab w:val="left" w:pos="5670"/>
        </w:tabs>
        <w:rPr>
          <w:rFonts w:cs="Times New Roman"/>
          <w:szCs w:val="24"/>
        </w:rPr>
      </w:pPr>
    </w:p>
    <w:p w14:paraId="017876E4" w14:textId="77777777" w:rsidR="008C470F" w:rsidRPr="00A609DB" w:rsidRDefault="008C470F" w:rsidP="000B1FCA">
      <w:pPr>
        <w:tabs>
          <w:tab w:val="left" w:pos="5670"/>
        </w:tabs>
        <w:rPr>
          <w:rFonts w:cs="Times New Roman"/>
          <w:szCs w:val="24"/>
        </w:rPr>
      </w:pPr>
    </w:p>
    <w:p w14:paraId="10A62F6F" w14:textId="2998620E" w:rsidR="008C470F" w:rsidRPr="00A609DB" w:rsidRDefault="008C470F" w:rsidP="000B1FCA">
      <w:pPr>
        <w:tabs>
          <w:tab w:val="left" w:pos="5670"/>
        </w:tabs>
        <w:rPr>
          <w:rFonts w:cs="Times New Roman"/>
          <w:szCs w:val="24"/>
        </w:rPr>
      </w:pPr>
      <w:r w:rsidRPr="00A609DB">
        <w:rPr>
          <w:rFonts w:cs="Times New Roman"/>
          <w:szCs w:val="24"/>
        </w:rPr>
        <w:t>Date :</w:t>
      </w:r>
      <w:r w:rsidR="00A609DB">
        <w:rPr>
          <w:rFonts w:cs="Times New Roman"/>
          <w:szCs w:val="24"/>
        </w:rPr>
        <w:t xml:space="preserve"> </w:t>
      </w:r>
      <w:r w:rsidR="00A609DB">
        <w:rPr>
          <w:rFonts w:cs="Times New Roman"/>
          <w:szCs w:val="24"/>
        </w:rPr>
        <w:fldChar w:fldCharType="begin">
          <w:ffData>
            <w:name w:val="Texte10"/>
            <w:enabled/>
            <w:calcOnExit w:val="0"/>
            <w:textInput/>
          </w:ffData>
        </w:fldChar>
      </w:r>
      <w:bookmarkStart w:id="9" w:name="Texte10"/>
      <w:r w:rsidR="00A609DB">
        <w:rPr>
          <w:rFonts w:cs="Times New Roman"/>
          <w:szCs w:val="24"/>
        </w:rPr>
        <w:instrText xml:space="preserve"> FORMTEXT </w:instrText>
      </w:r>
      <w:r w:rsidR="00A609DB">
        <w:rPr>
          <w:rFonts w:cs="Times New Roman"/>
          <w:szCs w:val="24"/>
        </w:rPr>
      </w:r>
      <w:r w:rsidR="00A609DB">
        <w:rPr>
          <w:rFonts w:cs="Times New Roman"/>
          <w:szCs w:val="24"/>
        </w:rPr>
        <w:fldChar w:fldCharType="separate"/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szCs w:val="24"/>
        </w:rPr>
        <w:fldChar w:fldCharType="end"/>
      </w:r>
      <w:bookmarkEnd w:id="9"/>
      <w:r w:rsidRPr="00A609DB">
        <w:rPr>
          <w:rFonts w:cs="Times New Roman"/>
          <w:szCs w:val="24"/>
        </w:rPr>
        <w:tab/>
        <w:t>Signature :</w:t>
      </w:r>
      <w:r w:rsidR="00A609DB">
        <w:rPr>
          <w:rFonts w:cs="Times New Roman"/>
          <w:szCs w:val="24"/>
        </w:rPr>
        <w:t xml:space="preserve"> </w:t>
      </w:r>
      <w:r w:rsidR="00A609DB">
        <w:rPr>
          <w:rFonts w:cs="Times New Roman"/>
          <w:szCs w:val="24"/>
        </w:rPr>
        <w:fldChar w:fldCharType="begin">
          <w:ffData>
            <w:name w:val="Texte11"/>
            <w:enabled/>
            <w:calcOnExit w:val="0"/>
            <w:textInput/>
          </w:ffData>
        </w:fldChar>
      </w:r>
      <w:bookmarkStart w:id="10" w:name="Texte11"/>
      <w:r w:rsidR="00A609DB">
        <w:rPr>
          <w:rFonts w:cs="Times New Roman"/>
          <w:szCs w:val="24"/>
        </w:rPr>
        <w:instrText xml:space="preserve"> FORMTEXT </w:instrText>
      </w:r>
      <w:r w:rsidR="00A609DB">
        <w:rPr>
          <w:rFonts w:cs="Times New Roman"/>
          <w:szCs w:val="24"/>
        </w:rPr>
      </w:r>
      <w:r w:rsidR="00A609DB">
        <w:rPr>
          <w:rFonts w:cs="Times New Roman"/>
          <w:szCs w:val="24"/>
        </w:rPr>
        <w:fldChar w:fldCharType="separate"/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noProof/>
          <w:szCs w:val="24"/>
        </w:rPr>
        <w:t> </w:t>
      </w:r>
      <w:r w:rsidR="00A609DB">
        <w:rPr>
          <w:rFonts w:cs="Times New Roman"/>
          <w:szCs w:val="24"/>
        </w:rPr>
        <w:fldChar w:fldCharType="end"/>
      </w:r>
      <w:bookmarkEnd w:id="10"/>
    </w:p>
    <w:p w14:paraId="02400ADB" w14:textId="77777777" w:rsidR="008C470F" w:rsidRPr="00A609DB" w:rsidRDefault="008C470F" w:rsidP="000B1FCA">
      <w:pPr>
        <w:tabs>
          <w:tab w:val="left" w:pos="5670"/>
        </w:tabs>
        <w:rPr>
          <w:rFonts w:cs="Times New Roman"/>
          <w:szCs w:val="24"/>
        </w:rPr>
      </w:pPr>
    </w:p>
    <w:p w14:paraId="51FA9665" w14:textId="77777777" w:rsidR="000B1FCA" w:rsidRPr="00A609DB" w:rsidRDefault="000B1FCA" w:rsidP="000B1FCA">
      <w:pPr>
        <w:tabs>
          <w:tab w:val="left" w:pos="5670"/>
        </w:tabs>
        <w:rPr>
          <w:rFonts w:cs="Times New Roman"/>
          <w:szCs w:val="24"/>
        </w:rPr>
      </w:pPr>
      <w:r w:rsidRPr="00A609DB">
        <w:rPr>
          <w:rFonts w:cs="Times New Roman"/>
          <w:szCs w:val="24"/>
        </w:rPr>
        <w:tab/>
      </w:r>
    </w:p>
    <w:p w14:paraId="156873CA" w14:textId="77777777" w:rsidR="00253BE7" w:rsidRPr="00A609DB" w:rsidRDefault="00253BE7" w:rsidP="00D77EAD">
      <w:pPr>
        <w:tabs>
          <w:tab w:val="left" w:pos="5670"/>
        </w:tabs>
        <w:rPr>
          <w:rFonts w:cs="Times New Roman"/>
          <w:szCs w:val="24"/>
        </w:rPr>
      </w:pPr>
      <w:r w:rsidRPr="00A609DB">
        <w:rPr>
          <w:rFonts w:cs="Times New Roman"/>
          <w:szCs w:val="24"/>
        </w:rPr>
        <w:tab/>
      </w:r>
    </w:p>
    <w:p w14:paraId="632ED0B7" w14:textId="77777777" w:rsidR="00253BE7" w:rsidRPr="00A609DB" w:rsidRDefault="00253BE7" w:rsidP="000B1FCA">
      <w:pPr>
        <w:tabs>
          <w:tab w:val="left" w:pos="5670"/>
        </w:tabs>
        <w:rPr>
          <w:rFonts w:cs="Times New Roman"/>
          <w:szCs w:val="24"/>
        </w:rPr>
      </w:pPr>
    </w:p>
    <w:p w14:paraId="1609EF80" w14:textId="77777777" w:rsidR="006D79CF" w:rsidRPr="00A609DB" w:rsidRDefault="006D79CF" w:rsidP="000B1FCA">
      <w:pPr>
        <w:tabs>
          <w:tab w:val="left" w:pos="5670"/>
        </w:tabs>
        <w:rPr>
          <w:rFonts w:cs="Times New Roman"/>
          <w:szCs w:val="24"/>
        </w:rPr>
      </w:pPr>
    </w:p>
    <w:p w14:paraId="1635AE03" w14:textId="77777777" w:rsidR="003E6D48" w:rsidRPr="00A609DB" w:rsidRDefault="003E6D48" w:rsidP="000B1FCA">
      <w:pPr>
        <w:tabs>
          <w:tab w:val="left" w:pos="5670"/>
        </w:tabs>
        <w:rPr>
          <w:rFonts w:cs="Times New Roman"/>
          <w:szCs w:val="24"/>
        </w:rPr>
      </w:pPr>
    </w:p>
    <w:sectPr w:rsidR="003E6D48" w:rsidRPr="00A609DB" w:rsidSect="00135E2C">
      <w:headerReference w:type="default" r:id="rId8"/>
      <w:footerReference w:type="default" r:id="rId9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C1CA28" w14:textId="77777777" w:rsidR="004E4995" w:rsidRDefault="004E4995" w:rsidP="000B1FCA">
      <w:r>
        <w:separator/>
      </w:r>
    </w:p>
  </w:endnote>
  <w:endnote w:type="continuationSeparator" w:id="0">
    <w:p w14:paraId="017F7110" w14:textId="77777777" w:rsidR="004E4995" w:rsidRDefault="004E4995" w:rsidP="000B1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928F5" w14:textId="77777777" w:rsidR="00373F3F" w:rsidRDefault="000B1FCA" w:rsidP="00EE4A21">
    <w:pPr>
      <w:pStyle w:val="Pieddepage"/>
      <w:jc w:val="center"/>
    </w:pPr>
    <w:r>
      <w:rPr>
        <w:color w:val="808080"/>
        <w:sz w:val="20"/>
        <w:szCs w:val="20"/>
      </w:rPr>
      <w:t>Rue de la Tour 3, 1263 Crassier / Tél. 022 367 18 75</w:t>
    </w:r>
  </w:p>
  <w:p w14:paraId="4B85213C" w14:textId="77777777" w:rsidR="00373F3F" w:rsidRPr="00C748E7" w:rsidRDefault="000B1FCA" w:rsidP="00C748E7">
    <w:pPr>
      <w:pStyle w:val="Pieddepage"/>
      <w:jc w:val="center"/>
    </w:pPr>
    <w:r>
      <w:t xml:space="preserve">                                      </w:t>
    </w:r>
    <w:hyperlink r:id="rId1" w:history="1">
      <w:r w:rsidRPr="00090BDE">
        <w:rPr>
          <w:rStyle w:val="Lienhypertexte"/>
          <w:color w:val="808080"/>
          <w:sz w:val="20"/>
          <w:szCs w:val="20"/>
        </w:rPr>
        <w:t>http://www.crassier.ch</w:t>
      </w:r>
    </w:hyperlink>
    <w:r w:rsidRPr="00090BDE">
      <w:rPr>
        <w:color w:val="808080"/>
        <w:sz w:val="20"/>
        <w:szCs w:val="20"/>
      </w:rPr>
      <w:t xml:space="preserve"> - E-mail: </w:t>
    </w:r>
    <w:hyperlink r:id="rId2" w:history="1">
      <w:r w:rsidRPr="00090BDE">
        <w:rPr>
          <w:rStyle w:val="Lienhypertexte"/>
          <w:color w:val="808080"/>
          <w:sz w:val="20"/>
          <w:szCs w:val="20"/>
        </w:rPr>
        <w:t>commune@crassier.ch</w:t>
      </w:r>
    </w:hyperlink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15885" w14:textId="77777777" w:rsidR="004E4995" w:rsidRDefault="004E4995" w:rsidP="000B1FCA">
      <w:r>
        <w:separator/>
      </w:r>
    </w:p>
  </w:footnote>
  <w:footnote w:type="continuationSeparator" w:id="0">
    <w:p w14:paraId="69F1F1A0" w14:textId="77777777" w:rsidR="004E4995" w:rsidRDefault="004E4995" w:rsidP="000B1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9153B" w14:textId="77777777" w:rsidR="00373F3F" w:rsidRDefault="000B1FCA">
    <w:pPr>
      <w:pStyle w:val="En-tte"/>
    </w:pPr>
    <w:r w:rsidRPr="004A6454">
      <w:rPr>
        <w:rFonts w:eastAsia="Times New Roman" w:cs="Times New Roman"/>
        <w:noProof/>
        <w:szCs w:val="24"/>
        <w:lang w:eastAsia="fr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9A8E87" wp14:editId="025AB860">
              <wp:simplePos x="0" y="0"/>
              <wp:positionH relativeFrom="column">
                <wp:posOffset>538480</wp:posOffset>
              </wp:positionH>
              <wp:positionV relativeFrom="paragraph">
                <wp:posOffset>-1905</wp:posOffset>
              </wp:positionV>
              <wp:extent cx="3657600" cy="819150"/>
              <wp:effectExtent l="0" t="0" r="0" b="0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0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E4A5EC" w14:textId="77777777" w:rsidR="00373F3F" w:rsidRDefault="000B1FCA" w:rsidP="004A6454">
                          <w:pPr>
                            <w:rPr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sz w:val="32"/>
                              <w:szCs w:val="32"/>
                            </w:rPr>
                            <w:t>Commune</w:t>
                          </w:r>
                          <w:r w:rsidRPr="007F5165">
                            <w:rPr>
                              <w:b/>
                              <w:sz w:val="32"/>
                              <w:szCs w:val="32"/>
                            </w:rPr>
                            <w:t xml:space="preserve"> de Crassier</w:t>
                          </w:r>
                        </w:p>
                        <w:p w14:paraId="4EBE27F9" w14:textId="77777777" w:rsidR="00373F3F" w:rsidRPr="00CE0332" w:rsidRDefault="000B1FCA" w:rsidP="004A6454">
                          <w:pPr>
                            <w:rPr>
                              <w:rFonts w:ascii="(Utiliser une police de caractè" w:hAnsi="(Utiliser une police de caractè"/>
                              <w:b/>
                              <w:smallCaps/>
                            </w:rPr>
                          </w:pPr>
                          <w:r>
                            <w:rPr>
                              <w:rFonts w:ascii="(Utiliser une police de caractè" w:hAnsi="(Utiliser une police de caractè"/>
                              <w:b/>
                              <w:smallCaps/>
                            </w:rPr>
                            <w:t>Municipalité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9A8E87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6" type="#_x0000_t202" style="position:absolute;margin-left:42.4pt;margin-top:-.15pt;width:4in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" filled="f" stroked="f">
              <v:textbox>
                <w:txbxContent>
                  <w:p w14:paraId="30E4A5EC" w14:textId="77777777" w:rsidR="00373F3F" w:rsidRDefault="000B1FCA" w:rsidP="004A6454">
                    <w:pPr>
                      <w:rPr>
                        <w:b/>
                        <w:sz w:val="32"/>
                        <w:szCs w:val="32"/>
                      </w:rPr>
                    </w:pPr>
                    <w:r>
                      <w:rPr>
                        <w:b/>
                        <w:sz w:val="32"/>
                        <w:szCs w:val="32"/>
                      </w:rPr>
                      <w:t>Commune</w:t>
                    </w:r>
                    <w:r w:rsidRPr="007F5165">
                      <w:rPr>
                        <w:b/>
                        <w:sz w:val="32"/>
                        <w:szCs w:val="32"/>
                      </w:rPr>
                      <w:t xml:space="preserve"> de Crassier</w:t>
                    </w:r>
                  </w:p>
                  <w:p w14:paraId="4EBE27F9" w14:textId="77777777" w:rsidR="00373F3F" w:rsidRPr="00CE0332" w:rsidRDefault="000B1FCA" w:rsidP="004A6454">
                    <w:pPr>
                      <w:rPr>
                        <w:rFonts w:ascii="(Utiliser une police de caractè" w:hAnsi="(Utiliser une police de caractè"/>
                        <w:b/>
                        <w:smallCaps/>
                      </w:rPr>
                    </w:pPr>
                    <w:r>
                      <w:rPr>
                        <w:rFonts w:ascii="(Utiliser une police de caractè" w:hAnsi="(Utiliser une police de caractè"/>
                        <w:b/>
                        <w:smallCaps/>
                      </w:rPr>
                      <w:t>Municipalité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CH"/>
      </w:rPr>
      <w:drawing>
        <wp:inline distT="0" distB="0" distL="0" distR="0" wp14:anchorId="6D5FDA7E" wp14:editId="114E06A5">
          <wp:extent cx="534035" cy="663575"/>
          <wp:effectExtent l="0" t="0" r="0" b="3175"/>
          <wp:docPr id="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035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104730" w14:textId="77777777" w:rsidR="00373F3F" w:rsidRDefault="00082CA0">
    <w:pPr>
      <w:pStyle w:val="En-tte"/>
    </w:pPr>
    <w:r>
      <w:pict w14:anchorId="79619D83">
        <v:rect id="_x0000_i1025" style="width:0;height:1.5pt" o:hralign="center" o:hrstd="t" o:hr="t" fillcolor="#a0a0a0" stroked="f"/>
      </w:pict>
    </w:r>
  </w:p>
  <w:p w14:paraId="3987AC3E" w14:textId="77777777" w:rsidR="00373F3F" w:rsidRDefault="00373F3F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95"/>
    <w:rsid w:val="00082CA0"/>
    <w:rsid w:val="000B1FCA"/>
    <w:rsid w:val="00160F30"/>
    <w:rsid w:val="00253BE7"/>
    <w:rsid w:val="00373F3F"/>
    <w:rsid w:val="003E6D48"/>
    <w:rsid w:val="00450669"/>
    <w:rsid w:val="004E4995"/>
    <w:rsid w:val="00574867"/>
    <w:rsid w:val="006D79CF"/>
    <w:rsid w:val="006F3FEF"/>
    <w:rsid w:val="00732CF2"/>
    <w:rsid w:val="007D555D"/>
    <w:rsid w:val="00851BC0"/>
    <w:rsid w:val="008C470F"/>
    <w:rsid w:val="009920BF"/>
    <w:rsid w:val="00A23CC9"/>
    <w:rsid w:val="00A609DB"/>
    <w:rsid w:val="00CB5B30"/>
    <w:rsid w:val="00D102E4"/>
    <w:rsid w:val="00D77EAD"/>
    <w:rsid w:val="00EC010F"/>
    <w:rsid w:val="00F5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C2B8A0"/>
  <w15:chartTrackingRefBased/>
  <w15:docId w15:val="{89E3BEDC-6026-430B-A8B5-3C06D36E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FCA"/>
  </w:style>
  <w:style w:type="paragraph" w:styleId="Titre1">
    <w:name w:val="heading 1"/>
    <w:basedOn w:val="Normal"/>
    <w:next w:val="Normal"/>
    <w:link w:val="Titre1Car"/>
    <w:uiPriority w:val="9"/>
    <w:qFormat/>
    <w:rsid w:val="000B1F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B1F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En-tte">
    <w:name w:val="header"/>
    <w:basedOn w:val="Normal"/>
    <w:link w:val="En-tteCar"/>
    <w:unhideWhenUsed/>
    <w:rsid w:val="000B1FC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0B1FCA"/>
  </w:style>
  <w:style w:type="paragraph" w:styleId="Pieddepage">
    <w:name w:val="footer"/>
    <w:basedOn w:val="Normal"/>
    <w:link w:val="PieddepageCar"/>
    <w:unhideWhenUsed/>
    <w:rsid w:val="000B1FC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0B1FCA"/>
  </w:style>
  <w:style w:type="character" w:styleId="Lienhypertexte">
    <w:name w:val="Hyperlink"/>
    <w:rsid w:val="000B1FCA"/>
    <w:rPr>
      <w:color w:val="0000FF"/>
      <w:u w:val="single"/>
    </w:rPr>
  </w:style>
  <w:style w:type="paragraph" w:customStyle="1" w:styleId="Default">
    <w:name w:val="Default"/>
    <w:rsid w:val="004E4995"/>
    <w:pPr>
      <w:autoSpaceDE w:val="0"/>
      <w:autoSpaceDN w:val="0"/>
      <w:adjustRightInd w:val="0"/>
    </w:pPr>
    <w:rPr>
      <w:rFonts w:ascii="Verdana" w:hAnsi="Verdana" w:cs="Verdana"/>
      <w:color w:val="000000"/>
      <w:szCs w:val="24"/>
    </w:rPr>
  </w:style>
  <w:style w:type="table" w:styleId="Grilledutableau">
    <w:name w:val="Table Grid"/>
    <w:basedOn w:val="TableauNormal"/>
    <w:uiPriority w:val="59"/>
    <w:rsid w:val="00A23C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8C47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mune@crassier.c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mune@crassier.ch" TargetMode="External"/><Relationship Id="rId1" Type="http://schemas.openxmlformats.org/officeDocument/2006/relationships/hyperlink" Target="http://www.crassier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mmune\Documents\Mod&#232;les%20Office%20personnalis&#233;s\Courrier_11.03.19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C5468-67F5-4B6F-80E6-854611CE7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Courrier_11.03.19.dotx</Template>
  <TotalTime>46</TotalTime>
  <Pages>1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Commune de Crassier</dc:creator>
  <cp:keywords/>
  <dc:description/>
  <cp:lastModifiedBy>Commune de Crassier</cp:lastModifiedBy>
  <cp:revision>4</cp:revision>
  <dcterms:created xsi:type="dcterms:W3CDTF">2023-11-06T12:23:00Z</dcterms:created>
  <dcterms:modified xsi:type="dcterms:W3CDTF">2023-11-06T14:37:00Z</dcterms:modified>
</cp:coreProperties>
</file>