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1B" w:rsidRDefault="00297B36" w:rsidP="00297B36">
      <w:pPr>
        <w:pStyle w:val="Default"/>
        <w:ind w:left="-709"/>
        <w:jc w:val="center"/>
        <w:rPr>
          <w:b/>
          <w:bCs/>
          <w:sz w:val="36"/>
          <w:szCs w:val="36"/>
          <w:lang w:eastAsia="fr-CH"/>
        </w:rPr>
      </w:pPr>
      <w:r w:rsidRPr="00092D63">
        <w:rPr>
          <w:b/>
          <w:bCs/>
          <w:sz w:val="36"/>
          <w:szCs w:val="36"/>
          <w:lang w:eastAsia="fr-CH"/>
        </w:rPr>
        <w:t>Frontaliers</w:t>
      </w:r>
    </w:p>
    <w:p w:rsidR="00092D63" w:rsidRPr="002B7D1B" w:rsidRDefault="00092D63" w:rsidP="00297B36">
      <w:pPr>
        <w:pStyle w:val="Default"/>
        <w:ind w:left="-709"/>
        <w:jc w:val="center"/>
        <w:rPr>
          <w:sz w:val="36"/>
          <w:szCs w:val="36"/>
          <w:lang w:eastAsia="fr-CH"/>
        </w:rPr>
      </w:pPr>
    </w:p>
    <w:p w:rsidR="003241AE" w:rsidRPr="00092D63" w:rsidRDefault="00C92AA0" w:rsidP="00297B36">
      <w:pPr>
        <w:pStyle w:val="Pa1"/>
        <w:tabs>
          <w:tab w:val="left" w:pos="426"/>
        </w:tabs>
        <w:ind w:left="-709"/>
        <w:jc w:val="center"/>
        <w:rPr>
          <w:b/>
          <w:bCs/>
          <w:color w:val="000000"/>
          <w:u w:val="single"/>
          <w:lang w:eastAsia="fr-CH"/>
        </w:rPr>
      </w:pPr>
      <w:r>
        <w:rPr>
          <w:b/>
          <w:bCs/>
          <w:color w:val="000000"/>
          <w:lang w:eastAsia="fr-CH"/>
        </w:rPr>
        <w:t>Fin de mission à Crassier</w:t>
      </w:r>
      <w:r w:rsidR="002B7D1B" w:rsidRPr="00092D63">
        <w:rPr>
          <w:b/>
          <w:bCs/>
          <w:color w:val="000000"/>
          <w:lang w:eastAsia="fr-CH"/>
        </w:rPr>
        <w:t xml:space="preserve"> annoncée par </w:t>
      </w:r>
      <w:r w:rsidR="00EB30DC">
        <w:rPr>
          <w:b/>
          <w:bCs/>
          <w:color w:val="000000"/>
          <w:u w:val="single"/>
          <w:lang w:eastAsia="fr-CH"/>
        </w:rPr>
        <w:t>l’employé</w:t>
      </w:r>
    </w:p>
    <w:p w:rsidR="003241AE" w:rsidRDefault="003241AE" w:rsidP="00EB30DC">
      <w:pPr>
        <w:pStyle w:val="Pa1"/>
        <w:tabs>
          <w:tab w:val="left" w:pos="5103"/>
        </w:tabs>
        <w:spacing w:after="60" w:line="20" w:lineRule="atLeast"/>
        <w:rPr>
          <w:i/>
          <w:iCs/>
          <w:sz w:val="23"/>
          <w:szCs w:val="23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3241AE" w:rsidTr="008B7AD9">
        <w:tc>
          <w:tcPr>
            <w:tcW w:w="9640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69"/>
              <w:gridCol w:w="6379"/>
            </w:tblGrid>
            <w:tr w:rsidR="003241AE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241AE" w:rsidRDefault="003241AE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Nom :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3241AE" w:rsidRDefault="003241AE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bookmarkStart w:id="0" w:name="_GoBack"/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bookmarkEnd w:id="0"/>
                  <w:r>
                    <w:fldChar w:fldCharType="end"/>
                  </w:r>
                </w:p>
              </w:tc>
            </w:tr>
            <w:tr w:rsidR="003241AE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241AE" w:rsidRDefault="003241AE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Prénom</w:t>
                  </w:r>
                  <w:r w:rsidR="00EB30DC">
                    <w:t>(s)</w:t>
                  </w:r>
                  <w:r>
                    <w:t xml:space="preserve">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3241AE" w:rsidRDefault="003241AE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Texte41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EB30DC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B30DC" w:rsidRDefault="00EB30DC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Né(e) le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B30DC" w:rsidRDefault="00EB30DC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EA6EB0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A6EB0" w:rsidRDefault="00EA6EB0" w:rsidP="00EA6EB0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Nationalité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A6EB0" w:rsidRDefault="00EA6EB0" w:rsidP="00EA6EB0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EA6EB0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A6EB0" w:rsidRDefault="00EA6EB0" w:rsidP="00EA6EB0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Etat civil</w:t>
                  </w:r>
                  <w:r w:rsidR="002C74C3">
                    <w:t xml:space="preserve">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A6EB0" w:rsidRDefault="00EA6EB0" w:rsidP="00EA6EB0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 w:rsidRPr="006D205E">
                    <w:rPr>
                      <w:b/>
                      <w:caps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D205E">
                    <w:rPr>
                      <w:b/>
                      <w:caps/>
                    </w:rPr>
                    <w:instrText xml:space="preserve"> FORMCHECKBOX </w:instrText>
                  </w:r>
                  <w:r w:rsidRPr="006D205E">
                    <w:rPr>
                      <w:b/>
                      <w:caps/>
                    </w:rPr>
                  </w:r>
                  <w:r w:rsidRPr="006D205E">
                    <w:rPr>
                      <w:b/>
                      <w:caps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 C</w:t>
                  </w:r>
                  <w:r w:rsidRPr="00EA6EB0">
                    <w:rPr>
                      <w:sz w:val="18"/>
                      <w:szCs w:val="18"/>
                    </w:rPr>
                    <w:t>élibataire</w:t>
                  </w:r>
                  <w:r>
                    <w:rPr>
                      <w:sz w:val="18"/>
                      <w:szCs w:val="18"/>
                    </w:rPr>
                    <w:t xml:space="preserve">    </w:t>
                  </w:r>
                  <w:r w:rsidRPr="006D205E">
                    <w:rPr>
                      <w:b/>
                      <w:caps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D205E">
                    <w:rPr>
                      <w:b/>
                      <w:caps/>
                    </w:rPr>
                    <w:instrText xml:space="preserve"> FORMCHECKBOX </w:instrText>
                  </w:r>
                  <w:r w:rsidRPr="006D205E">
                    <w:rPr>
                      <w:b/>
                      <w:caps/>
                    </w:rPr>
                  </w:r>
                  <w:r w:rsidRPr="006D205E">
                    <w:rPr>
                      <w:b/>
                      <w:caps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 Marié-e    </w:t>
                  </w:r>
                  <w:r w:rsidRPr="006D205E">
                    <w:rPr>
                      <w:b/>
                      <w:caps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D205E">
                    <w:rPr>
                      <w:b/>
                      <w:caps/>
                    </w:rPr>
                    <w:instrText xml:space="preserve"> FORMCHECKBOX </w:instrText>
                  </w:r>
                  <w:r w:rsidRPr="006D205E">
                    <w:rPr>
                      <w:b/>
                      <w:caps/>
                    </w:rPr>
                  </w:r>
                  <w:r w:rsidRPr="006D205E">
                    <w:rPr>
                      <w:b/>
                      <w:caps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 Séparé-e    </w:t>
                  </w:r>
                  <w:r w:rsidRPr="006D205E">
                    <w:rPr>
                      <w:b/>
                      <w:caps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D205E">
                    <w:rPr>
                      <w:b/>
                      <w:caps/>
                    </w:rPr>
                    <w:instrText xml:space="preserve"> FORMCHECKBOX </w:instrText>
                  </w:r>
                  <w:r w:rsidRPr="006D205E">
                    <w:rPr>
                      <w:b/>
                      <w:caps/>
                    </w:rPr>
                  </w:r>
                  <w:r w:rsidRPr="006D205E">
                    <w:rPr>
                      <w:b/>
                      <w:caps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 Divorcé-e    </w:t>
                  </w:r>
                  <w:r w:rsidRPr="006D205E">
                    <w:rPr>
                      <w:b/>
                      <w:caps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D205E">
                    <w:rPr>
                      <w:b/>
                      <w:caps/>
                    </w:rPr>
                    <w:instrText xml:space="preserve"> FORMCHECKBOX </w:instrText>
                  </w:r>
                  <w:r w:rsidRPr="006D205E">
                    <w:rPr>
                      <w:b/>
                      <w:caps/>
                    </w:rPr>
                  </w:r>
                  <w:r w:rsidRPr="006D205E">
                    <w:rPr>
                      <w:b/>
                      <w:caps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 Veuf(ve)</w:t>
                  </w:r>
                </w:p>
              </w:tc>
            </w:tr>
            <w:tr w:rsidR="00EB30DC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B30DC" w:rsidRDefault="00EB30DC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No de téléphone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B30DC" w:rsidRDefault="00EB30DC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3241AE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241AE" w:rsidRDefault="00EB30DC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t>E-mail</w:t>
                  </w:r>
                  <w:r w:rsidR="002C74C3">
                    <w:t xml:space="preserve">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241AE" w:rsidRDefault="003241AE" w:rsidP="006274C6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Texte41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:rsidR="003241AE" w:rsidRDefault="003241AE" w:rsidP="006274C6">
            <w:pPr>
              <w:pStyle w:val="Default"/>
              <w:tabs>
                <w:tab w:val="left" w:pos="1681"/>
              </w:tabs>
              <w:ind w:left="175"/>
            </w:pPr>
          </w:p>
        </w:tc>
      </w:tr>
    </w:tbl>
    <w:p w:rsidR="008B7AD9" w:rsidRDefault="008B7AD9" w:rsidP="00085383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16"/>
          <w:szCs w:val="16"/>
          <w:lang w:eastAsia="fr-CH"/>
        </w:rPr>
      </w:pPr>
    </w:p>
    <w:p w:rsidR="002C74C3" w:rsidRDefault="002C74C3" w:rsidP="00085383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16"/>
          <w:szCs w:val="16"/>
          <w:lang w:eastAsia="fr-CH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2C74C3" w:rsidTr="005C6B93">
        <w:tc>
          <w:tcPr>
            <w:tcW w:w="9640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69"/>
              <w:gridCol w:w="6379"/>
            </w:tblGrid>
            <w:tr w:rsidR="002C74C3" w:rsidRPr="00085383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rPr>
                      <w:sz w:val="23"/>
                      <w:szCs w:val="23"/>
                    </w:rPr>
                    <w:t>Date de fin de mission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2C74C3" w:rsidRPr="0008538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Texte41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  <w:r>
                    <w:t xml:space="preserve"> </w:t>
                  </w:r>
                  <w:r w:rsidRPr="00085383">
                    <w:rPr>
                      <w:sz w:val="23"/>
                      <w:szCs w:val="23"/>
                    </w:rPr>
                    <w:t>(date)</w:t>
                  </w:r>
                </w:p>
              </w:tc>
            </w:tr>
            <w:tr w:rsidR="002C74C3" w:rsidRPr="00085383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  <w:rPr>
                      <w:sz w:val="23"/>
                      <w:szCs w:val="23"/>
                    </w:rPr>
                  </w:pPr>
                  <w:r>
                    <w:t>Nom de la Société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Texte41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C74C3" w:rsidRPr="00085383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Rue / No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Texte41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2C74C3" w:rsidRPr="00085383" w:rsidTr="002C74C3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NPA / Lieu 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2C74C3" w:rsidRDefault="002C74C3" w:rsidP="005C6B93">
                  <w:pPr>
                    <w:pStyle w:val="Pa1"/>
                    <w:tabs>
                      <w:tab w:val="left" w:pos="5103"/>
                    </w:tabs>
                    <w:spacing w:before="120" w:after="120" w:line="20" w:lineRule="atLeast"/>
                  </w:pPr>
                  <w:r>
                    <w:fldChar w:fldCharType="begin">
                      <w:ffData>
                        <w:name w:val="Texte41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:rsidR="002C74C3" w:rsidRDefault="002C74C3" w:rsidP="005C6B93">
            <w:pPr>
              <w:pStyle w:val="Pa1"/>
              <w:tabs>
                <w:tab w:val="left" w:pos="5103"/>
              </w:tabs>
              <w:spacing w:before="120" w:after="120" w:line="20" w:lineRule="atLeast"/>
            </w:pPr>
          </w:p>
        </w:tc>
      </w:tr>
    </w:tbl>
    <w:p w:rsidR="00366981" w:rsidRDefault="00366981" w:rsidP="008B7AD9">
      <w:pPr>
        <w:pStyle w:val="Pa1"/>
        <w:tabs>
          <w:tab w:val="left" w:pos="5103"/>
        </w:tabs>
        <w:spacing w:after="60" w:line="20" w:lineRule="atLeast"/>
      </w:pPr>
    </w:p>
    <w:p w:rsidR="002C74C3" w:rsidRDefault="00366981" w:rsidP="002C74C3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Lieu, date</w:t>
      </w:r>
      <w:r w:rsidRPr="00366981">
        <w:rPr>
          <w:rFonts w:ascii="Arial" w:hAnsi="Arial" w:cs="Arial"/>
          <w:sz w:val="24"/>
          <w:szCs w:val="24"/>
        </w:rPr>
        <w:t xml:space="preserve"> : </w:t>
      </w:r>
      <w:r>
        <w:fldChar w:fldCharType="begin">
          <w:ffData>
            <w:name w:val="Texte4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2C74C3" w:rsidRPr="002C74C3" w:rsidRDefault="002C74C3" w:rsidP="002C74C3">
      <w:pPr>
        <w:ind w:left="-709"/>
        <w:rPr>
          <w:rFonts w:ascii="Arial" w:hAnsi="Arial" w:cs="Arial"/>
          <w:sz w:val="24"/>
          <w:szCs w:val="24"/>
        </w:rPr>
      </w:pPr>
    </w:p>
    <w:p w:rsidR="00366981" w:rsidRDefault="00366981" w:rsidP="00085383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</w:t>
      </w:r>
      <w:r w:rsidR="002C74C3">
        <w:rPr>
          <w:rFonts w:ascii="Arial" w:hAnsi="Arial" w:cs="Arial"/>
          <w:sz w:val="24"/>
          <w:szCs w:val="24"/>
        </w:rPr>
        <w:t>gnature</w:t>
      </w:r>
      <w:r w:rsidR="00092D63">
        <w:rPr>
          <w:rFonts w:ascii="Arial" w:hAnsi="Arial" w:cs="Arial"/>
          <w:sz w:val="24"/>
          <w:szCs w:val="24"/>
        </w:rPr>
        <w:t xml:space="preserve"> :</w:t>
      </w:r>
    </w:p>
    <w:p w:rsidR="00092D63" w:rsidRDefault="00092D63" w:rsidP="00085383">
      <w:pPr>
        <w:ind w:left="-709"/>
        <w:rPr>
          <w:rFonts w:ascii="Arial" w:hAnsi="Arial" w:cs="Arial"/>
          <w:sz w:val="24"/>
          <w:szCs w:val="24"/>
        </w:rPr>
      </w:pPr>
    </w:p>
    <w:sectPr w:rsidR="00092D63" w:rsidSect="00085383">
      <w:headerReference w:type="default" r:id="rId7"/>
      <w:footerReference w:type="default" r:id="rId8"/>
      <w:pgSz w:w="11906" w:h="16838" w:code="9"/>
      <w:pgMar w:top="2835" w:right="1021" w:bottom="426" w:left="1843" w:header="709" w:footer="709" w:gutter="0"/>
      <w:paperSrc w:first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AA0" w:rsidRDefault="00C92AA0" w:rsidP="00C92AA0">
      <w:pPr>
        <w:spacing w:after="0" w:line="240" w:lineRule="auto"/>
      </w:pPr>
      <w:r>
        <w:separator/>
      </w:r>
    </w:p>
  </w:endnote>
  <w:endnote w:type="continuationSeparator" w:id="0">
    <w:p w:rsidR="00C92AA0" w:rsidRDefault="00C92AA0" w:rsidP="00C9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AA0" w:rsidRPr="00235BEE" w:rsidRDefault="00C92AA0" w:rsidP="00D7035E">
    <w:pPr>
      <w:pStyle w:val="Pieddepage"/>
      <w:jc w:val="center"/>
      <w:rPr>
        <w:rFonts w:ascii="Times New Roman" w:hAnsi="Times New Roman"/>
        <w:szCs w:val="18"/>
      </w:rPr>
    </w:pPr>
    <w:r w:rsidRPr="00235BEE">
      <w:rPr>
        <w:rFonts w:ascii="Times New Roman" w:hAnsi="Times New Roman"/>
        <w:szCs w:val="18"/>
      </w:rPr>
      <w:t xml:space="preserve">Horaires d’ouverture : </w:t>
    </w:r>
  </w:p>
  <w:p w:rsidR="00C92AA0" w:rsidRPr="00235BEE" w:rsidRDefault="00C92AA0" w:rsidP="00D7035E">
    <w:pPr>
      <w:pStyle w:val="Pieddepage"/>
      <w:jc w:val="center"/>
      <w:rPr>
        <w:rFonts w:ascii="Times New Roman" w:hAnsi="Times New Roman"/>
        <w:szCs w:val="18"/>
      </w:rPr>
    </w:pPr>
    <w:r w:rsidRPr="00235BEE">
      <w:rPr>
        <w:rFonts w:ascii="Times New Roman" w:hAnsi="Times New Roman"/>
        <w:szCs w:val="18"/>
      </w:rPr>
      <w:t>Mercredi 07h00 – 10h00 –</w:t>
    </w:r>
    <w:r>
      <w:rPr>
        <w:rFonts w:ascii="Times New Roman" w:hAnsi="Times New Roman"/>
        <w:szCs w:val="18"/>
      </w:rPr>
      <w:t xml:space="preserve"> J</w:t>
    </w:r>
    <w:r w:rsidRPr="00235BEE">
      <w:rPr>
        <w:rFonts w:ascii="Times New Roman" w:hAnsi="Times New Roman"/>
        <w:szCs w:val="18"/>
      </w:rPr>
      <w:t>eudi 09h30 – 11h30</w:t>
    </w:r>
  </w:p>
  <w:p w:rsidR="00C92AA0" w:rsidRPr="00235BEE" w:rsidRDefault="00C92AA0" w:rsidP="00D7035E">
    <w:pPr>
      <w:pStyle w:val="Pieddepage"/>
      <w:jc w:val="center"/>
      <w:rPr>
        <w:rFonts w:ascii="Times New Roman" w:hAnsi="Times New Roman"/>
        <w:szCs w:val="18"/>
      </w:rPr>
    </w:pPr>
    <w:r w:rsidRPr="00235BEE">
      <w:rPr>
        <w:rFonts w:ascii="Times New Roman" w:hAnsi="Times New Roman"/>
        <w:szCs w:val="18"/>
      </w:rPr>
      <w:t>Mercredi 16h00 – 19h00 à Borex</w:t>
    </w:r>
  </w:p>
  <w:p w:rsidR="00C92AA0" w:rsidRDefault="00C92A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AA0" w:rsidRDefault="00C92AA0" w:rsidP="00C92AA0">
      <w:pPr>
        <w:spacing w:after="0" w:line="240" w:lineRule="auto"/>
      </w:pPr>
      <w:r>
        <w:separator/>
      </w:r>
    </w:p>
  </w:footnote>
  <w:footnote w:type="continuationSeparator" w:id="0">
    <w:p w:rsidR="00C92AA0" w:rsidRDefault="00C92AA0" w:rsidP="00C92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AA0" w:rsidRDefault="00C92AA0" w:rsidP="000F186D">
    <w:pPr>
      <w:pStyle w:val="En-tte"/>
      <w:tabs>
        <w:tab w:val="clear" w:pos="9072"/>
        <w:tab w:val="left" w:pos="3105"/>
      </w:tabs>
    </w:pPr>
    <w:r>
      <w:rPr>
        <w:noProof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F06292" wp14:editId="58024A89">
              <wp:simplePos x="0" y="0"/>
              <wp:positionH relativeFrom="column">
                <wp:posOffset>571500</wp:posOffset>
              </wp:positionH>
              <wp:positionV relativeFrom="paragraph">
                <wp:posOffset>81280</wp:posOffset>
              </wp:positionV>
              <wp:extent cx="3657600" cy="515620"/>
              <wp:effectExtent l="0" t="0" r="0" b="0"/>
              <wp:wrapNone/>
              <wp:docPr id="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515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2AA0" w:rsidRPr="00DF3142" w:rsidRDefault="00C92AA0" w:rsidP="000F186D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br/>
                          </w:r>
                          <w:r w:rsidRPr="006F657D">
                            <w:rPr>
                              <w:b/>
                              <w:sz w:val="20"/>
                            </w:rPr>
                            <w:t>Contrôle de l’habitant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06292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45pt;margin-top:6.4pt;width:4in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" filled="f" stroked="f">
              <v:textbox>
                <w:txbxContent>
                  <w:p w:rsidR="00C92AA0" w:rsidRPr="00DF3142" w:rsidRDefault="00C92AA0" w:rsidP="000F186D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  <w:r>
                      <w:rPr>
                        <w:b/>
                        <w:sz w:val="32"/>
                        <w:szCs w:val="32"/>
                      </w:rPr>
                      <w:br/>
                    </w:r>
                    <w:r w:rsidRPr="006F657D">
                      <w:rPr>
                        <w:b/>
                        <w:sz w:val="20"/>
                      </w:rPr>
                      <w:t>Contrôle de l’habitant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CH"/>
      </w:rPr>
      <w:drawing>
        <wp:inline distT="0" distB="0" distL="0" distR="0" wp14:anchorId="6AF25F41" wp14:editId="6F3D399F">
          <wp:extent cx="534035" cy="655320"/>
          <wp:effectExtent l="0" t="0" r="0" b="0"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C92AA0" w:rsidRDefault="00C92AA0" w:rsidP="000F186D">
    <w:pPr>
      <w:pStyle w:val="En-tte"/>
      <w:tabs>
        <w:tab w:val="clear" w:pos="9072"/>
        <w:tab w:val="left" w:pos="3105"/>
      </w:tabs>
    </w:pPr>
    <w:r>
      <w:pict>
        <v:rect id="_x0000_i1025" style="width:0;height:1.5pt" o:hralign="center" o:hrstd="t" o:hr="t" fillcolor="gray" stroked="f"/>
      </w:pict>
    </w:r>
  </w:p>
  <w:p w:rsidR="00C92AA0" w:rsidRPr="00736C52" w:rsidRDefault="00C92AA0" w:rsidP="000F186D">
    <w:pPr>
      <w:pStyle w:val="En-tte"/>
      <w:tabs>
        <w:tab w:val="clear" w:pos="9072"/>
        <w:tab w:val="left" w:pos="3105"/>
      </w:tabs>
      <w:rPr>
        <w:sz w:val="10"/>
        <w:szCs w:val="10"/>
      </w:rPr>
    </w:pPr>
  </w:p>
  <w:p w:rsidR="00C92AA0" w:rsidRDefault="00C92AA0" w:rsidP="000F186D">
    <w:pPr>
      <w:pStyle w:val="En-tte"/>
      <w:tabs>
        <w:tab w:val="left" w:pos="5670"/>
      </w:tabs>
    </w:pPr>
    <w:r>
      <w:rPr>
        <w:sz w:val="18"/>
        <w:szCs w:val="18"/>
      </w:rPr>
      <w:t>Rue de la Tour 3,  022 367 23 16</w:t>
    </w:r>
    <w:r w:rsidRPr="007F5165">
      <w:rPr>
        <w:sz w:val="18"/>
        <w:szCs w:val="18"/>
      </w:rPr>
      <w:t xml:space="preserve"> – </w:t>
    </w:r>
    <w:hyperlink r:id="rId2" w:history="1">
      <w:r w:rsidRPr="003A23D0">
        <w:rPr>
          <w:rStyle w:val="Lienhypertexte"/>
          <w:sz w:val="18"/>
          <w:szCs w:val="18"/>
        </w:rPr>
        <w:t>cdh@crassier.ch</w:t>
      </w:r>
    </w:hyperlink>
    <w:r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7F5165">
      <w:rPr>
        <w:sz w:val="18"/>
        <w:szCs w:val="18"/>
      </w:rPr>
      <w:t>1263 Crassier</w:t>
    </w:r>
    <w:r>
      <w:rPr>
        <w:sz w:val="18"/>
        <w:szCs w:val="18"/>
      </w:rPr>
      <w:t xml:space="preserve">, le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TIME \@ "d MMMM yyyy"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11 décembre 2019</w:t>
    </w:r>
    <w:r>
      <w:rPr>
        <w:sz w:val="18"/>
        <w:szCs w:val="18"/>
      </w:rPr>
      <w:fldChar w:fldCharType="end"/>
    </w:r>
  </w:p>
  <w:p w:rsidR="00C92AA0" w:rsidRDefault="00C92AA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84D"/>
    <w:rsid w:val="000013F4"/>
    <w:rsid w:val="000634CA"/>
    <w:rsid w:val="00081B8F"/>
    <w:rsid w:val="00085383"/>
    <w:rsid w:val="00092D63"/>
    <w:rsid w:val="000965E5"/>
    <w:rsid w:val="000B054C"/>
    <w:rsid w:val="00100841"/>
    <w:rsid w:val="00111792"/>
    <w:rsid w:val="001828C4"/>
    <w:rsid w:val="0019789F"/>
    <w:rsid w:val="001E383A"/>
    <w:rsid w:val="00275D39"/>
    <w:rsid w:val="00297B36"/>
    <w:rsid w:val="002B7D1B"/>
    <w:rsid w:val="002C74C3"/>
    <w:rsid w:val="002F0549"/>
    <w:rsid w:val="00303567"/>
    <w:rsid w:val="00316672"/>
    <w:rsid w:val="003241AE"/>
    <w:rsid w:val="00366981"/>
    <w:rsid w:val="00396D7A"/>
    <w:rsid w:val="00447EBC"/>
    <w:rsid w:val="00493057"/>
    <w:rsid w:val="004E3EAD"/>
    <w:rsid w:val="005340A0"/>
    <w:rsid w:val="005555E7"/>
    <w:rsid w:val="0055571F"/>
    <w:rsid w:val="00557AD1"/>
    <w:rsid w:val="005C6B93"/>
    <w:rsid w:val="005D15B1"/>
    <w:rsid w:val="005D2EA5"/>
    <w:rsid w:val="005E28F9"/>
    <w:rsid w:val="006274C6"/>
    <w:rsid w:val="006600AA"/>
    <w:rsid w:val="006620A7"/>
    <w:rsid w:val="006D205E"/>
    <w:rsid w:val="006E3912"/>
    <w:rsid w:val="0074684D"/>
    <w:rsid w:val="007A6B3A"/>
    <w:rsid w:val="00802555"/>
    <w:rsid w:val="008109AA"/>
    <w:rsid w:val="0086584B"/>
    <w:rsid w:val="008A0801"/>
    <w:rsid w:val="008B0A01"/>
    <w:rsid w:val="008B7AD9"/>
    <w:rsid w:val="008C3968"/>
    <w:rsid w:val="008D2920"/>
    <w:rsid w:val="008D3714"/>
    <w:rsid w:val="008F5E22"/>
    <w:rsid w:val="009046E2"/>
    <w:rsid w:val="009514EB"/>
    <w:rsid w:val="009779C0"/>
    <w:rsid w:val="00986D7D"/>
    <w:rsid w:val="009C3C27"/>
    <w:rsid w:val="009D6348"/>
    <w:rsid w:val="009E3B38"/>
    <w:rsid w:val="00A0401A"/>
    <w:rsid w:val="00A32CAC"/>
    <w:rsid w:val="00A638AA"/>
    <w:rsid w:val="00AC5901"/>
    <w:rsid w:val="00B31748"/>
    <w:rsid w:val="00B46457"/>
    <w:rsid w:val="00B5540E"/>
    <w:rsid w:val="00C01366"/>
    <w:rsid w:val="00C176B6"/>
    <w:rsid w:val="00C41F05"/>
    <w:rsid w:val="00C64AF4"/>
    <w:rsid w:val="00C92AA0"/>
    <w:rsid w:val="00CD2B77"/>
    <w:rsid w:val="00D151EB"/>
    <w:rsid w:val="00D17193"/>
    <w:rsid w:val="00D91862"/>
    <w:rsid w:val="00DB59B0"/>
    <w:rsid w:val="00DE49D8"/>
    <w:rsid w:val="00E4272C"/>
    <w:rsid w:val="00E44E31"/>
    <w:rsid w:val="00E86F8F"/>
    <w:rsid w:val="00E87B5D"/>
    <w:rsid w:val="00EA6EB0"/>
    <w:rsid w:val="00EB30DC"/>
    <w:rsid w:val="00EF501D"/>
    <w:rsid w:val="00F60C9C"/>
    <w:rsid w:val="00F6538D"/>
    <w:rsid w:val="00FB7939"/>
    <w:rsid w:val="00FD23CE"/>
    <w:rsid w:val="00FF121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4278C4CB"/>
  <w15:chartTrackingRefBased/>
  <w15:docId w15:val="{AE2466FD-1106-4E0D-B857-B36E6A9A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uiPriority w:val="99"/>
    <w:rsid w:val="009C3C27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1">
    <w:name w:val="A1"/>
    <w:uiPriority w:val="99"/>
    <w:rsid w:val="009C3C27"/>
    <w:rPr>
      <w:b/>
      <w:bCs/>
      <w:color w:val="000000"/>
      <w:sz w:val="20"/>
      <w:szCs w:val="20"/>
    </w:rPr>
  </w:style>
  <w:style w:type="character" w:customStyle="1" w:styleId="A2">
    <w:name w:val="A2"/>
    <w:uiPriority w:val="99"/>
    <w:rsid w:val="009C3C27"/>
    <w:rPr>
      <w:color w:val="000000"/>
      <w:sz w:val="16"/>
      <w:szCs w:val="16"/>
    </w:rPr>
  </w:style>
  <w:style w:type="character" w:customStyle="1" w:styleId="A3">
    <w:name w:val="A3"/>
    <w:uiPriority w:val="99"/>
    <w:rsid w:val="009C3C27"/>
    <w:rPr>
      <w:color w:val="000000"/>
      <w:sz w:val="22"/>
      <w:szCs w:val="22"/>
    </w:rPr>
  </w:style>
  <w:style w:type="paragraph" w:customStyle="1" w:styleId="Pa2">
    <w:name w:val="Pa2"/>
    <w:basedOn w:val="Normal"/>
    <w:next w:val="Normal"/>
    <w:uiPriority w:val="99"/>
    <w:rsid w:val="009C3C27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styleId="Lienhypertexte">
    <w:name w:val="Hyperlink"/>
    <w:uiPriority w:val="99"/>
    <w:unhideWhenUsed/>
    <w:rsid w:val="009E3B38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0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F0549"/>
    <w:rPr>
      <w:rFonts w:ascii="Segoe UI" w:hAnsi="Segoe UI" w:cs="Segoe UI"/>
      <w:sz w:val="18"/>
      <w:szCs w:val="18"/>
    </w:rPr>
  </w:style>
  <w:style w:type="character" w:styleId="Textedelespacerserv">
    <w:name w:val="Placeholder Text"/>
    <w:uiPriority w:val="99"/>
    <w:semiHidden/>
    <w:rsid w:val="00DE49D8"/>
    <w:rPr>
      <w:color w:val="808080"/>
    </w:rPr>
  </w:style>
  <w:style w:type="table" w:styleId="Grilledutableau">
    <w:name w:val="Table Grid"/>
    <w:basedOn w:val="TableauNormal"/>
    <w:uiPriority w:val="39"/>
    <w:rsid w:val="00366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uiPriority w:val="99"/>
    <w:semiHidden/>
    <w:unhideWhenUsed/>
    <w:rsid w:val="00F6538D"/>
    <w:rPr>
      <w:color w:val="954F72"/>
      <w:u w:val="single"/>
    </w:rPr>
  </w:style>
  <w:style w:type="paragraph" w:customStyle="1" w:styleId="Default">
    <w:name w:val="Default"/>
    <w:rsid w:val="003241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C92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2AA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nhideWhenUsed/>
    <w:rsid w:val="00C92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C92A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dh@crassier.ch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b\Documents\Mod&#232;les%20Office%20personnalis&#233;s\Municipalit&#233;%20papier%20ent&#234;te%20(mod&#232;le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C1E2B-A0D8-4AD5-A571-5673374C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Municipalité papier entête (modèle).dotx</Template>
  <TotalTime>0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Bersier</dc:creator>
  <cp:keywords/>
  <dc:description/>
  <cp:lastModifiedBy>cra_bourse</cp:lastModifiedBy>
  <cp:revision>2</cp:revision>
  <cp:lastPrinted>2015-07-03T09:20:00Z</cp:lastPrinted>
  <dcterms:created xsi:type="dcterms:W3CDTF">2019-12-11T07:14:00Z</dcterms:created>
  <dcterms:modified xsi:type="dcterms:W3CDTF">2019-12-11T07:14:00Z</dcterms:modified>
</cp:coreProperties>
</file>